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EF2E5" w14:textId="3E29426C" w:rsidR="00E0409B" w:rsidRDefault="00A23D4A" w:rsidP="00A23D4A">
      <w:pPr>
        <w:spacing w:before="120" w:line="252" w:lineRule="auto"/>
        <w:ind w:firstLine="1080"/>
        <w:rPr>
          <w:rFonts w:ascii="TH SarabunIT๙" w:hAnsi="TH SarabunIT๙" w:cs="TH SarabunIT๙"/>
        </w:rPr>
      </w:pPr>
      <w:bookmarkStart w:id="0" w:name="_Hlk141087412"/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7456" behindDoc="1" locked="0" layoutInCell="1" allowOverlap="1" wp14:anchorId="5E75837B" wp14:editId="6EB30A47">
            <wp:simplePos x="0" y="0"/>
            <wp:positionH relativeFrom="column">
              <wp:posOffset>2470150</wp:posOffset>
            </wp:positionH>
            <wp:positionV relativeFrom="paragraph">
              <wp:posOffset>26670</wp:posOffset>
            </wp:positionV>
            <wp:extent cx="999490" cy="1105535"/>
            <wp:effectExtent l="0" t="0" r="0" b="0"/>
            <wp:wrapNone/>
            <wp:docPr id="1247053688" name="รูปภาพ 1247053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9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2A55C0" w14:textId="77777777" w:rsidR="00AD201E" w:rsidRDefault="00AD201E" w:rsidP="00A23D4A">
      <w:pPr>
        <w:spacing w:line="252" w:lineRule="auto"/>
        <w:jc w:val="center"/>
        <w:rPr>
          <w:rFonts w:ascii="TH SarabunIT๙" w:hAnsi="TH SarabunIT๙" w:cs="TH SarabunIT๙"/>
        </w:rPr>
      </w:pPr>
    </w:p>
    <w:p w14:paraId="29AB4941" w14:textId="77777777" w:rsidR="00883257" w:rsidRDefault="00883257" w:rsidP="00A23D4A">
      <w:pPr>
        <w:spacing w:line="252" w:lineRule="auto"/>
        <w:rPr>
          <w:rFonts w:ascii="TH SarabunIT๙" w:hAnsi="TH SarabunIT๙" w:cs="TH SarabunIT๙"/>
        </w:rPr>
      </w:pPr>
    </w:p>
    <w:p w14:paraId="2B25FFAE" w14:textId="5A9C6DB3" w:rsidR="00883257" w:rsidRDefault="00883257" w:rsidP="00A23D4A">
      <w:pPr>
        <w:spacing w:line="252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</w:t>
      </w:r>
    </w:p>
    <w:p w14:paraId="6BCE9179" w14:textId="77777777" w:rsidR="00883257" w:rsidRPr="001F6AD1" w:rsidRDefault="00883257" w:rsidP="00A23D4A">
      <w:pPr>
        <w:spacing w:before="120" w:line="252" w:lineRule="auto"/>
        <w:jc w:val="center"/>
        <w:rPr>
          <w:rFonts w:ascii="TH SarabunIT๙" w:hAnsi="TH SarabunIT๙" w:cs="TH SarabunIT๙"/>
          <w:b/>
          <w:bCs/>
        </w:rPr>
      </w:pPr>
      <w:r w:rsidRPr="001F6AD1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ประกาศองค์การบริหารส่วนตำบลแหลมสอม</w:t>
      </w:r>
    </w:p>
    <w:p w14:paraId="6EAFB1EF" w14:textId="58A949C4" w:rsidR="00883257" w:rsidRDefault="00883257" w:rsidP="00A23D4A">
      <w:pPr>
        <w:spacing w:line="252" w:lineRule="auto"/>
        <w:jc w:val="center"/>
        <w:rPr>
          <w:rFonts w:ascii="TH SarabunIT๙" w:hAnsi="TH SarabunIT๙" w:cs="TH SarabunIT๙"/>
          <w:b/>
          <w:bCs/>
        </w:rPr>
      </w:pPr>
      <w:r w:rsidRPr="001F6AD1">
        <w:rPr>
          <w:rFonts w:ascii="TH SarabunIT๙" w:hAnsi="TH SarabunIT๙" w:cs="TH SarabunIT๙"/>
          <w:b/>
          <w:bCs/>
          <w:cs/>
        </w:rPr>
        <w:t xml:space="preserve">เรื่อง </w:t>
      </w:r>
      <w:r w:rsidR="000535D9">
        <w:rPr>
          <w:rFonts w:ascii="TH SarabunIT๙" w:hAnsi="TH SarabunIT๙" w:cs="TH SarabunIT๙" w:hint="cs"/>
          <w:b/>
          <w:bCs/>
          <w:cs/>
        </w:rPr>
        <w:t>ขอเชิญเข้าร่วมรับฟังการ</w:t>
      </w:r>
      <w:r w:rsidRPr="001F6AD1">
        <w:rPr>
          <w:rFonts w:ascii="TH SarabunIT๙" w:hAnsi="TH SarabunIT๙" w:cs="TH SarabunIT๙"/>
          <w:b/>
          <w:bCs/>
          <w:cs/>
        </w:rPr>
        <w:t>ประชุมสภาองค์การบริหารส่วนตำบล</w:t>
      </w:r>
      <w:r w:rsidR="00A23D4A">
        <w:rPr>
          <w:rFonts w:ascii="TH SarabunIT๙" w:hAnsi="TH SarabunIT๙" w:cs="TH SarabunIT๙" w:hint="cs"/>
          <w:b/>
          <w:bCs/>
          <w:cs/>
        </w:rPr>
        <w:t>แหลมสอม</w:t>
      </w:r>
      <w:r w:rsidRPr="001F6AD1">
        <w:rPr>
          <w:rFonts w:ascii="TH SarabunIT๙" w:hAnsi="TH SarabunIT๙" w:cs="TH SarabunIT๙"/>
          <w:b/>
          <w:bCs/>
          <w:cs/>
        </w:rPr>
        <w:t xml:space="preserve"> </w:t>
      </w:r>
    </w:p>
    <w:p w14:paraId="654A1C14" w14:textId="77777777" w:rsidR="00883257" w:rsidRDefault="00883257" w:rsidP="00A23D4A">
      <w:pPr>
        <w:spacing w:line="252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</w:t>
      </w:r>
    </w:p>
    <w:p w14:paraId="78501B8F" w14:textId="77777777" w:rsidR="000535D9" w:rsidRDefault="000535D9" w:rsidP="000535D9">
      <w:pPr>
        <w:spacing w:line="252" w:lineRule="auto"/>
        <w:rPr>
          <w:rFonts w:ascii="TH SarabunIT๙" w:hAnsi="TH SarabunIT๙" w:cs="TH SarabunIT๙"/>
        </w:rPr>
      </w:pPr>
    </w:p>
    <w:p w14:paraId="24C22848" w14:textId="622F5B2B" w:rsidR="000535D9" w:rsidRPr="000535D9" w:rsidRDefault="000535D9" w:rsidP="000535D9">
      <w:pPr>
        <w:spacing w:line="252" w:lineRule="auto"/>
        <w:ind w:firstLine="993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ตามที่สภาองค์การบริหารส่วนตำบลแหลมสอม ประกาศกำหนดสมัยการประชุมสภาองค์การบริหารส่วนตำบลแหลมสอม </w:t>
      </w:r>
      <w:r w:rsidRPr="000535D9">
        <w:rPr>
          <w:rFonts w:ascii="TH SarabunIT๙" w:hAnsi="TH SarabunIT๙" w:cs="TH SarabunIT๙"/>
          <w:cs/>
        </w:rPr>
        <w:t>สมัยสามัญ สมัยแรก ประจาป</w:t>
      </w:r>
      <w:r>
        <w:rPr>
          <w:rFonts w:ascii="TH SarabunIT๙" w:hAnsi="TH SarabunIT๙" w:cs="TH SarabunIT๙" w:hint="cs"/>
          <w:cs/>
        </w:rPr>
        <w:t>ี</w:t>
      </w:r>
      <w:r w:rsidRPr="000535D9">
        <w:rPr>
          <w:rFonts w:ascii="TH SarabunIT๙" w:hAnsi="TH SarabunIT๙" w:cs="TH SarabunIT๙"/>
          <w:cs/>
        </w:rPr>
        <w:t xml:space="preserve"> พ.ศ. ๒๕๖</w:t>
      </w:r>
      <w:r>
        <w:rPr>
          <w:rFonts w:ascii="TH SarabunIT๙" w:hAnsi="TH SarabunIT๙" w:cs="TH SarabunIT๙" w:hint="cs"/>
          <w:cs/>
        </w:rPr>
        <w:t>7 และ</w:t>
      </w:r>
      <w:r w:rsidRPr="000535D9">
        <w:rPr>
          <w:rFonts w:ascii="TH SarabunIT๙" w:hAnsi="TH SarabunIT๙" w:cs="TH SarabunIT๙"/>
          <w:cs/>
        </w:rPr>
        <w:t>มติที่ประชุมสภาองค์การบริหารส่วน</w:t>
      </w:r>
      <w:r>
        <w:rPr>
          <w:rFonts w:ascii="TH SarabunIT๙" w:hAnsi="TH SarabunIT๙" w:cs="TH SarabunIT๙" w:hint="cs"/>
          <w:cs/>
        </w:rPr>
        <w:t>ตำบล</w:t>
      </w:r>
    </w:p>
    <w:p w14:paraId="046B7A98" w14:textId="79AC002B" w:rsidR="000535D9" w:rsidRDefault="000535D9" w:rsidP="000535D9">
      <w:pPr>
        <w:spacing w:line="252" w:lineRule="auto"/>
        <w:jc w:val="thaiDistribute"/>
        <w:rPr>
          <w:rFonts w:ascii="TH SarabunIT๙" w:hAnsi="TH SarabunIT๙" w:cs="TH SarabunIT๙"/>
        </w:rPr>
      </w:pPr>
      <w:r w:rsidRPr="000535D9">
        <w:rPr>
          <w:rFonts w:ascii="TH SarabunIT๙" w:hAnsi="TH SarabunIT๙" w:cs="TH SarabunIT๙"/>
          <w:cs/>
        </w:rPr>
        <w:t>แหลมสอม สมัยสามัญ สมัยแรก ประจำปี พ.ศ. ๒๕๖๖ เมื่อวันที่ ๑๓ กุมภาพันธ์ ๒๕๖๖ กำหนด</w:t>
      </w:r>
      <w:r>
        <w:rPr>
          <w:rFonts w:ascii="TH SarabunIT๙" w:hAnsi="TH SarabunIT๙" w:cs="TH SarabunIT๙" w:hint="cs"/>
          <w:cs/>
        </w:rPr>
        <w:t>สมัย</w:t>
      </w:r>
      <w:r w:rsidRPr="000535D9">
        <w:rPr>
          <w:rFonts w:ascii="TH SarabunIT๙" w:hAnsi="TH SarabunIT๙" w:cs="TH SarabunIT๙"/>
          <w:cs/>
        </w:rPr>
        <w:t>การประชุมสภาองค์การบริหารส่วนตำบลแหลมสอม สมัยสามัญ สมัยแรก ประจำปี พ.ศ. ๒๕๖๗ ระหว่างวันที่</w:t>
      </w:r>
      <w:r>
        <w:rPr>
          <w:rFonts w:ascii="TH SarabunIT๙" w:hAnsi="TH SarabunIT๙" w:cs="TH SarabunIT๙" w:hint="cs"/>
          <w:cs/>
        </w:rPr>
        <w:t xml:space="preserve"> </w:t>
      </w:r>
      <w:r w:rsidRPr="000535D9">
        <w:rPr>
          <w:rFonts w:ascii="TH SarabunIT๙" w:hAnsi="TH SarabunIT๙" w:cs="TH SarabunIT๙"/>
          <w:cs/>
        </w:rPr>
        <w:t>๑ - ๑๕ กุมภาพันธ์ พ.ศ. ๒๕๖๗ มีกำหนด ๑๕ วัน นั้น</w:t>
      </w:r>
    </w:p>
    <w:p w14:paraId="487FFE54" w14:textId="77777777" w:rsidR="000535D9" w:rsidRDefault="000535D9" w:rsidP="000535D9">
      <w:pPr>
        <w:spacing w:before="120" w:line="252" w:lineRule="auto"/>
        <w:ind w:right="-284" w:firstLine="992"/>
        <w:jc w:val="thaiDistribute"/>
        <w:rPr>
          <w:rFonts w:ascii="TH SarabunIT๙" w:hAnsi="TH SarabunIT๙" w:cs="TH SarabunIT๙"/>
        </w:rPr>
      </w:pPr>
      <w:r w:rsidRPr="000535D9">
        <w:rPr>
          <w:rFonts w:ascii="TH SarabunIT๙" w:hAnsi="TH SarabunIT๙" w:cs="TH SarabunIT๙"/>
          <w:cs/>
        </w:rPr>
        <w:t>เพื่อให้เป็นไปตามระเบียบกระทรวงมหาดไทย ว่าด้วยการประชุมสภาท้องถิ่น พ.ศ.๒๕</w:t>
      </w:r>
      <w:r>
        <w:rPr>
          <w:rFonts w:ascii="TH SarabunIT๙" w:hAnsi="TH SarabunIT๙" w:cs="TH SarabunIT๙" w:hint="cs"/>
          <w:cs/>
        </w:rPr>
        <w:t>47 แก้ไขเพิ่</w:t>
      </w:r>
      <w:r w:rsidRPr="000535D9">
        <w:rPr>
          <w:rFonts w:ascii="TH SarabunIT๙" w:hAnsi="TH SarabunIT๙" w:cs="TH SarabunIT๙"/>
          <w:cs/>
        </w:rPr>
        <w:t>มเติม</w:t>
      </w:r>
    </w:p>
    <w:p w14:paraId="08187871" w14:textId="50E38AD4" w:rsidR="000535D9" w:rsidRPr="000535D9" w:rsidRDefault="000535D9" w:rsidP="000535D9">
      <w:pPr>
        <w:spacing w:line="252" w:lineRule="auto"/>
        <w:jc w:val="thaiDistribute"/>
        <w:rPr>
          <w:rFonts w:ascii="TH SarabunIT๙" w:hAnsi="TH SarabunIT๙" w:cs="TH SarabunIT๙"/>
        </w:rPr>
      </w:pPr>
      <w:r w:rsidRPr="000535D9">
        <w:rPr>
          <w:rFonts w:ascii="TH SarabunIT๙" w:hAnsi="TH SarabunIT๙" w:cs="TH SarabunIT๙"/>
          <w:cs/>
        </w:rPr>
        <w:t xml:space="preserve"> (ฉบับที่ ๒) พ.ศ. ๒๕๕๔ หมวด ๒ ข้อ ๖๔ วรรคสอง และวรรคสาม สภาองค์การบริห</w:t>
      </w:r>
      <w:r>
        <w:rPr>
          <w:rFonts w:ascii="TH SarabunIT๙" w:hAnsi="TH SarabunIT๙" w:cs="TH SarabunIT๙" w:hint="cs"/>
          <w:cs/>
        </w:rPr>
        <w:t>ารส่วนตำบลแ</w:t>
      </w:r>
      <w:r w:rsidRPr="000535D9">
        <w:rPr>
          <w:rFonts w:ascii="TH SarabunIT๙" w:hAnsi="TH SarabunIT๙" w:cs="TH SarabunIT๙"/>
          <w:cs/>
        </w:rPr>
        <w:t>หลมสอม จึงขอเชิญชวนประชาชนผู้สนใจเข้าร่วมรับฟังการประชุมสภาองค์การบริหารส่วนตำบลแหลมส</w:t>
      </w:r>
      <w:r>
        <w:rPr>
          <w:rFonts w:ascii="TH SarabunIT๙" w:hAnsi="TH SarabunIT๙" w:cs="TH SarabunIT๙" w:hint="cs"/>
          <w:cs/>
        </w:rPr>
        <w:t xml:space="preserve">อม </w:t>
      </w:r>
      <w:r w:rsidRPr="000535D9">
        <w:rPr>
          <w:rFonts w:ascii="TH SarabunIT๙" w:hAnsi="TH SarabunIT๙" w:cs="TH SarabunIT๙"/>
          <w:cs/>
        </w:rPr>
        <w:t>สมัยสามัญ สมัยแรก ประจำปี พ.ศ. ๒๕๖๗ ในวันอังคารที่ ๑๓ กุมภาพันธ์ พ.ศ. ๒๕๖๗ เวลา ๑๓.๓๐ น.</w:t>
      </w:r>
      <w:r>
        <w:rPr>
          <w:rFonts w:ascii="TH SarabunIT๙" w:hAnsi="TH SarabunIT๙" w:cs="TH SarabunIT๙" w:hint="cs"/>
          <w:cs/>
        </w:rPr>
        <w:t xml:space="preserve"> </w:t>
      </w:r>
      <w:r w:rsidRPr="000535D9">
        <w:rPr>
          <w:rFonts w:ascii="TH SarabunIT๙" w:hAnsi="TH SarabunIT๙" w:cs="TH SarabunIT๙"/>
          <w:cs/>
        </w:rPr>
        <w:t>ณ ห้องประชุมสภาองค์การบริหารส่วนตำบลแหลมสอม</w:t>
      </w:r>
    </w:p>
    <w:p w14:paraId="2E66F454" w14:textId="77777777" w:rsidR="00883257" w:rsidRPr="001F6AD1" w:rsidRDefault="00883257" w:rsidP="00A23D4A">
      <w:pPr>
        <w:spacing w:before="120" w:line="252" w:lineRule="auto"/>
        <w:ind w:firstLine="1080"/>
        <w:rPr>
          <w:rFonts w:ascii="TH SarabunIT๙" w:hAnsi="TH SarabunIT๙" w:cs="TH SarabunIT๙"/>
        </w:rPr>
      </w:pPr>
      <w:r w:rsidRPr="001F6AD1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14:paraId="3EB81362" w14:textId="323C92E1" w:rsidR="00883257" w:rsidRDefault="00883257" w:rsidP="00A23D4A">
      <w:pPr>
        <w:spacing w:before="120" w:line="252" w:lineRule="auto"/>
        <w:ind w:left="1704" w:firstLine="284"/>
        <w:rPr>
          <w:rFonts w:ascii="TH SarabunIT๙" w:hAnsi="TH SarabunIT๙" w:cs="TH SarabunIT๙"/>
        </w:rPr>
      </w:pPr>
      <w:r w:rsidRPr="001F6AD1">
        <w:rPr>
          <w:rFonts w:ascii="TH SarabunIT๙" w:hAnsi="TH SarabunIT๙" w:cs="TH SarabunIT๙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cs/>
        </w:rPr>
        <w:t xml:space="preserve"> 8  </w:t>
      </w:r>
      <w:r w:rsidR="00A23D4A">
        <w:rPr>
          <w:rFonts w:ascii="TH SarabunIT๙" w:hAnsi="TH SarabunIT๙" w:cs="TH SarabunIT๙" w:hint="cs"/>
          <w:cs/>
        </w:rPr>
        <w:t>กุมภาพันธ์</w:t>
      </w:r>
      <w:r>
        <w:rPr>
          <w:rFonts w:ascii="TH SarabunIT๙" w:hAnsi="TH SarabunIT๙" w:cs="TH SarabunIT๙" w:hint="cs"/>
          <w:cs/>
        </w:rPr>
        <w:t xml:space="preserve"> </w:t>
      </w:r>
      <w:r w:rsidRPr="001F6AD1">
        <w:rPr>
          <w:rFonts w:ascii="TH SarabunIT๙" w:hAnsi="TH SarabunIT๙" w:cs="TH SarabunIT๙"/>
          <w:cs/>
        </w:rPr>
        <w:t xml:space="preserve"> พ.ศ. ๒๕๖</w:t>
      </w:r>
      <w:r>
        <w:rPr>
          <w:rFonts w:ascii="TH SarabunIT๙" w:hAnsi="TH SarabunIT๙" w:cs="TH SarabunIT๙" w:hint="cs"/>
          <w:cs/>
        </w:rPr>
        <w:t>7</w:t>
      </w:r>
    </w:p>
    <w:p w14:paraId="673A2935" w14:textId="77777777" w:rsidR="009B0AB3" w:rsidRPr="009B0AB3" w:rsidRDefault="009B0AB3" w:rsidP="00A23D4A">
      <w:pPr>
        <w:spacing w:before="120" w:line="252" w:lineRule="auto"/>
        <w:ind w:left="1704" w:firstLine="284"/>
        <w:rPr>
          <w:rFonts w:ascii="TH SarabunIT๙" w:hAnsi="TH SarabunIT๙" w:cs="TH SarabunIT๙"/>
          <w:sz w:val="16"/>
          <w:szCs w:val="16"/>
        </w:rPr>
      </w:pPr>
    </w:p>
    <w:p w14:paraId="3FCDA6BE" w14:textId="6E446351" w:rsidR="00883257" w:rsidRDefault="009B0AB3" w:rsidP="00A23D4A">
      <w:pPr>
        <w:spacing w:line="252" w:lineRule="auto"/>
        <w:ind w:left="1704"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</w:t>
      </w:r>
      <w:r>
        <w:rPr>
          <w:noProof/>
        </w:rPr>
        <w:drawing>
          <wp:inline distT="0" distB="0" distL="0" distR="0" wp14:anchorId="400BCD1A" wp14:editId="1FC829E7">
            <wp:extent cx="595319" cy="1090277"/>
            <wp:effectExtent l="0" t="0" r="0" b="0"/>
            <wp:docPr id="2022193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47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35" t="33533" r="39324" b="18619"/>
                    <a:stretch/>
                  </pic:blipFill>
                  <pic:spPr bwMode="auto">
                    <a:xfrm rot="16200000">
                      <a:off x="0" y="0"/>
                      <a:ext cx="611416" cy="111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29A31" w14:textId="77777777" w:rsidR="00883257" w:rsidRDefault="00883257" w:rsidP="00A23D4A">
      <w:pPr>
        <w:spacing w:line="252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(นายโอภาศ  มัย</w:t>
      </w:r>
      <w:proofErr w:type="spellStart"/>
      <w:r>
        <w:rPr>
          <w:rFonts w:ascii="TH SarabunIT๙" w:hAnsi="TH SarabunIT๙" w:cs="TH SarabunIT๙" w:hint="cs"/>
          <w:cs/>
        </w:rPr>
        <w:t>ทุ่ย</w:t>
      </w:r>
      <w:proofErr w:type="spellEnd"/>
      <w:r>
        <w:rPr>
          <w:rFonts w:ascii="TH SarabunIT๙" w:hAnsi="TH SarabunIT๙" w:cs="TH SarabunIT๙" w:hint="cs"/>
          <w:cs/>
        </w:rPr>
        <w:t>)</w:t>
      </w:r>
    </w:p>
    <w:p w14:paraId="60623B77" w14:textId="77777777" w:rsidR="00883257" w:rsidRDefault="00883257" w:rsidP="00A23D4A">
      <w:pPr>
        <w:spacing w:line="252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ประธานสภาองค์การบริหารส่วนตำบลแหลมสอม</w:t>
      </w:r>
    </w:p>
    <w:p w14:paraId="33903320" w14:textId="77777777" w:rsidR="00883257" w:rsidRDefault="00883257" w:rsidP="00883257">
      <w:pPr>
        <w:spacing w:line="276" w:lineRule="auto"/>
        <w:jc w:val="center"/>
        <w:rPr>
          <w:rFonts w:ascii="TH SarabunIT๙" w:hAnsi="TH SarabunIT๙" w:cs="TH SarabunIT๙"/>
        </w:rPr>
      </w:pPr>
    </w:p>
    <w:p w14:paraId="3E0625DF" w14:textId="77777777" w:rsidR="00883257" w:rsidRDefault="00883257" w:rsidP="00883257">
      <w:pPr>
        <w:spacing w:line="276" w:lineRule="auto"/>
        <w:jc w:val="center"/>
        <w:rPr>
          <w:rFonts w:ascii="TH SarabunIT๙" w:hAnsi="TH SarabunIT๙" w:cs="TH SarabunIT๙"/>
        </w:rPr>
      </w:pPr>
    </w:p>
    <w:p w14:paraId="0CE7AE49" w14:textId="77777777" w:rsidR="00883257" w:rsidRDefault="00883257" w:rsidP="00883257">
      <w:pPr>
        <w:spacing w:line="276" w:lineRule="auto"/>
        <w:jc w:val="center"/>
        <w:rPr>
          <w:rFonts w:ascii="TH SarabunIT๙" w:hAnsi="TH SarabunIT๙" w:cs="TH SarabunIT๙"/>
        </w:rPr>
      </w:pPr>
    </w:p>
    <w:p w14:paraId="2F15EAEE" w14:textId="77777777" w:rsidR="00883257" w:rsidRDefault="00883257" w:rsidP="00883257">
      <w:pPr>
        <w:spacing w:line="276" w:lineRule="auto"/>
        <w:jc w:val="center"/>
        <w:rPr>
          <w:rFonts w:ascii="TH SarabunIT๙" w:hAnsi="TH SarabunIT๙" w:cs="TH SarabunIT๙"/>
        </w:rPr>
      </w:pPr>
    </w:p>
    <w:bookmarkEnd w:id="0"/>
    <w:p w14:paraId="787F1F73" w14:textId="77777777" w:rsidR="00B70A63" w:rsidRDefault="00B70A63" w:rsidP="00B70A63">
      <w:pPr>
        <w:spacing w:line="276" w:lineRule="auto"/>
        <w:jc w:val="center"/>
        <w:rPr>
          <w:rFonts w:ascii="TH SarabunIT๙" w:hAnsi="TH SarabunIT๙" w:cs="TH SarabunIT๙"/>
        </w:rPr>
      </w:pPr>
    </w:p>
    <w:sectPr w:rsidR="00B70A63" w:rsidSect="000535D9">
      <w:headerReference w:type="even" r:id="rId11"/>
      <w:headerReference w:type="default" r:id="rId12"/>
      <w:pgSz w:w="11907" w:h="16840" w:code="9"/>
      <w:pgMar w:top="426" w:right="1134" w:bottom="1134" w:left="1418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26E5B" w14:textId="77777777" w:rsidR="00355B1C" w:rsidRDefault="00355B1C">
      <w:r>
        <w:separator/>
      </w:r>
    </w:p>
  </w:endnote>
  <w:endnote w:type="continuationSeparator" w:id="0">
    <w:p w14:paraId="111E836A" w14:textId="77777777" w:rsidR="00355B1C" w:rsidRDefault="00355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2E25C" w14:textId="77777777" w:rsidR="00355B1C" w:rsidRDefault="00355B1C">
      <w:r>
        <w:separator/>
      </w:r>
    </w:p>
  </w:footnote>
  <w:footnote w:type="continuationSeparator" w:id="0">
    <w:p w14:paraId="1C2FE873" w14:textId="77777777" w:rsidR="00355B1C" w:rsidRDefault="00355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92DE5" w14:textId="490C1F00" w:rsidR="007A55DD" w:rsidRDefault="007A55DD" w:rsidP="00712E30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E2656">
      <w:rPr>
        <w:rStyle w:val="aa"/>
        <w:noProof/>
        <w:cs/>
      </w:rPr>
      <w:t>๒</w:t>
    </w:r>
    <w:r>
      <w:rPr>
        <w:rStyle w:val="aa"/>
      </w:rPr>
      <w:fldChar w:fldCharType="end"/>
    </w:r>
  </w:p>
  <w:p w14:paraId="74A29B55" w14:textId="77777777" w:rsidR="007A55DD" w:rsidRDefault="007A55D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AC33B" w14:textId="77777777" w:rsidR="007A55DD" w:rsidRPr="00712E30" w:rsidRDefault="007A55DD" w:rsidP="00712E30">
    <w:pPr>
      <w:pStyle w:val="a7"/>
      <w:framePr w:wrap="around" w:vAnchor="text" w:hAnchor="margin" w:xAlign="center" w:y="1"/>
      <w:rPr>
        <w:rStyle w:val="aa"/>
        <w:rFonts w:ascii="TH SarabunPSK" w:hAnsi="TH SarabunPSK" w:cs="TH SarabunPSK"/>
      </w:rPr>
    </w:pPr>
  </w:p>
  <w:p w14:paraId="48D05EB0" w14:textId="77777777" w:rsidR="007A55DD" w:rsidRDefault="007A55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7E210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F15DC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" w15:restartNumberingAfterBreak="0">
    <w:nsid w:val="0A4A7381"/>
    <w:multiLevelType w:val="multilevel"/>
    <w:tmpl w:val="DBC24C3E"/>
    <w:lvl w:ilvl="0">
      <w:start w:val="3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0F961A73"/>
    <w:multiLevelType w:val="multilevel"/>
    <w:tmpl w:val="A53EE19A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44"/>
        </w:tabs>
        <w:ind w:left="2544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52"/>
        </w:tabs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64"/>
        </w:tabs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76"/>
        </w:tabs>
        <w:ind w:left="8976" w:hanging="2160"/>
      </w:pPr>
      <w:rPr>
        <w:rFonts w:hint="default"/>
      </w:rPr>
    </w:lvl>
  </w:abstractNum>
  <w:abstractNum w:abstractNumId="4" w15:restartNumberingAfterBreak="0">
    <w:nsid w:val="145E06D9"/>
    <w:multiLevelType w:val="singleLevel"/>
    <w:tmpl w:val="FCF4B8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5" w15:restartNumberingAfterBreak="0">
    <w:nsid w:val="18AD576A"/>
    <w:multiLevelType w:val="multilevel"/>
    <w:tmpl w:val="7722CB4E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10"/>
        </w:tabs>
        <w:ind w:left="171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6" w15:restartNumberingAfterBreak="0">
    <w:nsid w:val="1EE61964"/>
    <w:multiLevelType w:val="singleLevel"/>
    <w:tmpl w:val="FCF4B8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7" w15:restartNumberingAfterBreak="0">
    <w:nsid w:val="21D234AD"/>
    <w:multiLevelType w:val="multilevel"/>
    <w:tmpl w:val="3FEEF8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96"/>
        </w:tabs>
        <w:ind w:left="14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92"/>
        </w:tabs>
        <w:ind w:left="2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24"/>
        </w:tabs>
        <w:ind w:left="5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20"/>
        </w:tabs>
        <w:ind w:left="71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56"/>
        </w:tabs>
        <w:ind w:left="82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52"/>
        </w:tabs>
        <w:ind w:left="97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88"/>
        </w:tabs>
        <w:ind w:left="10888" w:hanging="1800"/>
      </w:pPr>
      <w:rPr>
        <w:rFonts w:hint="default"/>
      </w:rPr>
    </w:lvl>
  </w:abstractNum>
  <w:abstractNum w:abstractNumId="8" w15:restartNumberingAfterBreak="0">
    <w:nsid w:val="23CF6B98"/>
    <w:multiLevelType w:val="singleLevel"/>
    <w:tmpl w:val="DFEAC51C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9" w15:restartNumberingAfterBreak="0">
    <w:nsid w:val="25FE2A90"/>
    <w:multiLevelType w:val="multilevel"/>
    <w:tmpl w:val="029428DE"/>
    <w:lvl w:ilvl="0">
      <w:start w:val="2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695"/>
        </w:tabs>
        <w:ind w:left="1695" w:hanging="8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550"/>
        </w:tabs>
        <w:ind w:left="255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1800"/>
      </w:pPr>
      <w:rPr>
        <w:rFonts w:hint="default"/>
      </w:rPr>
    </w:lvl>
  </w:abstractNum>
  <w:abstractNum w:abstractNumId="10" w15:restartNumberingAfterBreak="0">
    <w:nsid w:val="2A292FCF"/>
    <w:multiLevelType w:val="multilevel"/>
    <w:tmpl w:val="1EBA2FE0"/>
    <w:lvl w:ilvl="0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16"/>
        </w:tabs>
        <w:ind w:left="1716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03"/>
        </w:tabs>
        <w:ind w:left="23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100"/>
        </w:tabs>
        <w:ind w:left="31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37"/>
        </w:tabs>
        <w:ind w:left="35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34"/>
        </w:tabs>
        <w:ind w:left="433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771"/>
        </w:tabs>
        <w:ind w:left="477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568"/>
        </w:tabs>
        <w:ind w:left="55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005"/>
        </w:tabs>
        <w:ind w:left="6005" w:hanging="1800"/>
      </w:pPr>
      <w:rPr>
        <w:rFonts w:hint="default"/>
      </w:rPr>
    </w:lvl>
  </w:abstractNum>
  <w:abstractNum w:abstractNumId="11" w15:restartNumberingAfterBreak="0">
    <w:nsid w:val="343D41D1"/>
    <w:multiLevelType w:val="hybridMultilevel"/>
    <w:tmpl w:val="98CEC76E"/>
    <w:lvl w:ilvl="0" w:tplc="EC7E3C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45A6B37"/>
    <w:multiLevelType w:val="singleLevel"/>
    <w:tmpl w:val="DFEAC51C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13" w15:restartNumberingAfterBreak="0">
    <w:nsid w:val="4704398E"/>
    <w:multiLevelType w:val="singleLevel"/>
    <w:tmpl w:val="815E6FC8"/>
    <w:lvl w:ilvl="0">
      <w:start w:val="12"/>
      <w:numFmt w:val="decimal"/>
      <w:lvlText w:val="%1."/>
      <w:lvlJc w:val="left"/>
      <w:pPr>
        <w:tabs>
          <w:tab w:val="num" w:pos="2880"/>
        </w:tabs>
        <w:ind w:left="2880" w:hanging="1995"/>
      </w:pPr>
      <w:rPr>
        <w:rFonts w:hint="default"/>
      </w:rPr>
    </w:lvl>
  </w:abstractNum>
  <w:abstractNum w:abstractNumId="14" w15:restartNumberingAfterBreak="0">
    <w:nsid w:val="5249764D"/>
    <w:multiLevelType w:val="singleLevel"/>
    <w:tmpl w:val="4EE0690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5" w15:restartNumberingAfterBreak="0">
    <w:nsid w:val="69215840"/>
    <w:multiLevelType w:val="singleLevel"/>
    <w:tmpl w:val="A0CA021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649169D"/>
    <w:multiLevelType w:val="singleLevel"/>
    <w:tmpl w:val="724A064A"/>
    <w:lvl w:ilvl="0">
      <w:start w:val="1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num w:numId="1" w16cid:durableId="635183609">
    <w:abstractNumId w:val="1"/>
  </w:num>
  <w:num w:numId="2" w16cid:durableId="1933977529">
    <w:abstractNumId w:val="14"/>
  </w:num>
  <w:num w:numId="3" w16cid:durableId="500895431">
    <w:abstractNumId w:val="13"/>
  </w:num>
  <w:num w:numId="4" w16cid:durableId="1451515914">
    <w:abstractNumId w:val="16"/>
  </w:num>
  <w:num w:numId="5" w16cid:durableId="2123525013">
    <w:abstractNumId w:val="15"/>
  </w:num>
  <w:num w:numId="6" w16cid:durableId="661082477">
    <w:abstractNumId w:val="4"/>
  </w:num>
  <w:num w:numId="7" w16cid:durableId="1889800292">
    <w:abstractNumId w:val="6"/>
  </w:num>
  <w:num w:numId="8" w16cid:durableId="475993997">
    <w:abstractNumId w:val="12"/>
  </w:num>
  <w:num w:numId="9" w16cid:durableId="1945530119">
    <w:abstractNumId w:val="8"/>
  </w:num>
  <w:num w:numId="10" w16cid:durableId="1152789737">
    <w:abstractNumId w:val="10"/>
  </w:num>
  <w:num w:numId="11" w16cid:durableId="1333407988">
    <w:abstractNumId w:val="3"/>
  </w:num>
  <w:num w:numId="12" w16cid:durableId="1648582605">
    <w:abstractNumId w:val="9"/>
  </w:num>
  <w:num w:numId="13" w16cid:durableId="977026522">
    <w:abstractNumId w:val="5"/>
  </w:num>
  <w:num w:numId="14" w16cid:durableId="1469740915">
    <w:abstractNumId w:val="2"/>
  </w:num>
  <w:num w:numId="15" w16cid:durableId="2077392627">
    <w:abstractNumId w:val="7"/>
  </w:num>
  <w:num w:numId="16" w16cid:durableId="1505971379">
    <w:abstractNumId w:val="0"/>
  </w:num>
  <w:num w:numId="17" w16cid:durableId="4447326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116"/>
    <w:rsid w:val="00003EFF"/>
    <w:rsid w:val="00012621"/>
    <w:rsid w:val="0002012F"/>
    <w:rsid w:val="00034DA3"/>
    <w:rsid w:val="000358E6"/>
    <w:rsid w:val="00037904"/>
    <w:rsid w:val="000535D9"/>
    <w:rsid w:val="0005366D"/>
    <w:rsid w:val="00073B0E"/>
    <w:rsid w:val="000754F9"/>
    <w:rsid w:val="00087C87"/>
    <w:rsid w:val="001267E4"/>
    <w:rsid w:val="00134A24"/>
    <w:rsid w:val="00177EF8"/>
    <w:rsid w:val="001C3DB8"/>
    <w:rsid w:val="001E0F90"/>
    <w:rsid w:val="001F6AD1"/>
    <w:rsid w:val="00205032"/>
    <w:rsid w:val="00210B5A"/>
    <w:rsid w:val="00234A68"/>
    <w:rsid w:val="002463E5"/>
    <w:rsid w:val="0025643A"/>
    <w:rsid w:val="0029403C"/>
    <w:rsid w:val="002A1675"/>
    <w:rsid w:val="002B4147"/>
    <w:rsid w:val="002C41C4"/>
    <w:rsid w:val="002E25D4"/>
    <w:rsid w:val="002E2656"/>
    <w:rsid w:val="00316FE0"/>
    <w:rsid w:val="00323AAF"/>
    <w:rsid w:val="003268D5"/>
    <w:rsid w:val="00327797"/>
    <w:rsid w:val="00337D8A"/>
    <w:rsid w:val="00341BF2"/>
    <w:rsid w:val="00355B1C"/>
    <w:rsid w:val="0035673D"/>
    <w:rsid w:val="00377277"/>
    <w:rsid w:val="00384D22"/>
    <w:rsid w:val="003A08D6"/>
    <w:rsid w:val="003A3C1D"/>
    <w:rsid w:val="003A6A1B"/>
    <w:rsid w:val="003C2A20"/>
    <w:rsid w:val="003C3BAB"/>
    <w:rsid w:val="003D50C0"/>
    <w:rsid w:val="003E54A2"/>
    <w:rsid w:val="00446FD5"/>
    <w:rsid w:val="0044795A"/>
    <w:rsid w:val="00450E31"/>
    <w:rsid w:val="00495FEA"/>
    <w:rsid w:val="00496EF2"/>
    <w:rsid w:val="004A6AAB"/>
    <w:rsid w:val="004C6B81"/>
    <w:rsid w:val="004F7E98"/>
    <w:rsid w:val="00523F4C"/>
    <w:rsid w:val="00544DAB"/>
    <w:rsid w:val="0055040D"/>
    <w:rsid w:val="00556192"/>
    <w:rsid w:val="00556A59"/>
    <w:rsid w:val="0057497C"/>
    <w:rsid w:val="00575C2B"/>
    <w:rsid w:val="005821A0"/>
    <w:rsid w:val="00594AA0"/>
    <w:rsid w:val="0059675E"/>
    <w:rsid w:val="005C5208"/>
    <w:rsid w:val="005F4450"/>
    <w:rsid w:val="005F4E56"/>
    <w:rsid w:val="0060036E"/>
    <w:rsid w:val="006135E5"/>
    <w:rsid w:val="00641CFD"/>
    <w:rsid w:val="006A2575"/>
    <w:rsid w:val="006C7A49"/>
    <w:rsid w:val="006E0887"/>
    <w:rsid w:val="006F3BDF"/>
    <w:rsid w:val="00712E30"/>
    <w:rsid w:val="00736C41"/>
    <w:rsid w:val="00760828"/>
    <w:rsid w:val="00783BBB"/>
    <w:rsid w:val="00794980"/>
    <w:rsid w:val="007A55DD"/>
    <w:rsid w:val="00811EAA"/>
    <w:rsid w:val="008175FB"/>
    <w:rsid w:val="00827CE2"/>
    <w:rsid w:val="008647D9"/>
    <w:rsid w:val="0087156A"/>
    <w:rsid w:val="00883257"/>
    <w:rsid w:val="008E3904"/>
    <w:rsid w:val="008E7FBC"/>
    <w:rsid w:val="0091115A"/>
    <w:rsid w:val="00951116"/>
    <w:rsid w:val="00955678"/>
    <w:rsid w:val="009560F3"/>
    <w:rsid w:val="009A1E14"/>
    <w:rsid w:val="009A3CDF"/>
    <w:rsid w:val="009B0AB3"/>
    <w:rsid w:val="009B65C4"/>
    <w:rsid w:val="009D4E89"/>
    <w:rsid w:val="009E02BD"/>
    <w:rsid w:val="00A22FBE"/>
    <w:rsid w:val="00A23D4A"/>
    <w:rsid w:val="00A374F9"/>
    <w:rsid w:val="00A55858"/>
    <w:rsid w:val="00A86BDF"/>
    <w:rsid w:val="00AA6E6F"/>
    <w:rsid w:val="00AD201E"/>
    <w:rsid w:val="00AD78D4"/>
    <w:rsid w:val="00AF35CF"/>
    <w:rsid w:val="00B025B4"/>
    <w:rsid w:val="00B101DB"/>
    <w:rsid w:val="00B24A3C"/>
    <w:rsid w:val="00B26E68"/>
    <w:rsid w:val="00B27C80"/>
    <w:rsid w:val="00B40D19"/>
    <w:rsid w:val="00B61300"/>
    <w:rsid w:val="00B63CAF"/>
    <w:rsid w:val="00B642CC"/>
    <w:rsid w:val="00B70A63"/>
    <w:rsid w:val="00B74524"/>
    <w:rsid w:val="00B74A8B"/>
    <w:rsid w:val="00B82CA2"/>
    <w:rsid w:val="00B93941"/>
    <w:rsid w:val="00BA1AFE"/>
    <w:rsid w:val="00BC4465"/>
    <w:rsid w:val="00BF0002"/>
    <w:rsid w:val="00BF5073"/>
    <w:rsid w:val="00C236D8"/>
    <w:rsid w:val="00C60DEE"/>
    <w:rsid w:val="00C65033"/>
    <w:rsid w:val="00C766C4"/>
    <w:rsid w:val="00C84A59"/>
    <w:rsid w:val="00C922C6"/>
    <w:rsid w:val="00C97ABC"/>
    <w:rsid w:val="00CC04CB"/>
    <w:rsid w:val="00CD0A78"/>
    <w:rsid w:val="00CE5CEF"/>
    <w:rsid w:val="00D16DA4"/>
    <w:rsid w:val="00D340FF"/>
    <w:rsid w:val="00D35298"/>
    <w:rsid w:val="00D35A43"/>
    <w:rsid w:val="00D64039"/>
    <w:rsid w:val="00D81CA5"/>
    <w:rsid w:val="00D81E99"/>
    <w:rsid w:val="00D83BEA"/>
    <w:rsid w:val="00D94B3E"/>
    <w:rsid w:val="00DA063B"/>
    <w:rsid w:val="00DA4F15"/>
    <w:rsid w:val="00DB0A76"/>
    <w:rsid w:val="00DB7B19"/>
    <w:rsid w:val="00DC5F91"/>
    <w:rsid w:val="00DC60B5"/>
    <w:rsid w:val="00DD3B3C"/>
    <w:rsid w:val="00DE7AD1"/>
    <w:rsid w:val="00DF043B"/>
    <w:rsid w:val="00DF075E"/>
    <w:rsid w:val="00DF4F60"/>
    <w:rsid w:val="00E0409B"/>
    <w:rsid w:val="00E37CB8"/>
    <w:rsid w:val="00E45C59"/>
    <w:rsid w:val="00E57657"/>
    <w:rsid w:val="00E83A22"/>
    <w:rsid w:val="00EA0B3B"/>
    <w:rsid w:val="00EE2EC9"/>
    <w:rsid w:val="00EF3AC8"/>
    <w:rsid w:val="00F275BC"/>
    <w:rsid w:val="00F47B8A"/>
    <w:rsid w:val="00F82854"/>
    <w:rsid w:val="00F85561"/>
    <w:rsid w:val="00F866FB"/>
    <w:rsid w:val="00FB001E"/>
    <w:rsid w:val="00FB6233"/>
    <w:rsid w:val="00FC1053"/>
    <w:rsid w:val="00FE0399"/>
    <w:rsid w:val="00FF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AB0FC4"/>
  <w15:docId w15:val="{DB1B4CC5-FE46-4C11-875B-D3F889B9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450E31"/>
    <w:rPr>
      <w:sz w:val="32"/>
      <w:szCs w:val="32"/>
    </w:rPr>
  </w:style>
  <w:style w:type="paragraph" w:styleId="1">
    <w:name w:val="heading 1"/>
    <w:basedOn w:val="a0"/>
    <w:next w:val="a0"/>
    <w:qFormat/>
    <w:pPr>
      <w:keepNext/>
      <w:outlineLvl w:val="0"/>
    </w:pPr>
    <w:rPr>
      <w:rFonts w:ascii="EucrosiaUPC" w:hAnsi="EucrosiaUPC" w:cs="EucrosiaUPC"/>
      <w:b/>
      <w:bCs/>
      <w:sz w:val="36"/>
      <w:szCs w:val="36"/>
    </w:rPr>
  </w:style>
  <w:style w:type="paragraph" w:styleId="2">
    <w:name w:val="heading 2"/>
    <w:basedOn w:val="a0"/>
    <w:next w:val="a0"/>
    <w:qFormat/>
    <w:pPr>
      <w:keepNext/>
      <w:outlineLvl w:val="1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0"/>
    <w:next w:val="a0"/>
    <w:qFormat/>
    <w:pPr>
      <w:tabs>
        <w:tab w:val="left" w:pos="8080"/>
      </w:tabs>
    </w:pPr>
    <w:rPr>
      <w:rFonts w:ascii="EucrosiaUPC" w:hAnsi="EucrosiaUPC" w:cs="EucrosiaUPC"/>
      <w:b/>
      <w:bCs/>
      <w:sz w:val="36"/>
      <w:szCs w:val="36"/>
    </w:rPr>
  </w:style>
  <w:style w:type="paragraph" w:styleId="a5">
    <w:name w:val="Body Text"/>
    <w:basedOn w:val="a0"/>
    <w:link w:val="a6"/>
  </w:style>
  <w:style w:type="paragraph" w:styleId="20">
    <w:name w:val="Body Text 2"/>
    <w:basedOn w:val="a0"/>
    <w:pPr>
      <w:tabs>
        <w:tab w:val="left" w:pos="284"/>
      </w:tabs>
      <w:spacing w:before="120"/>
      <w:jc w:val="both"/>
    </w:pPr>
    <w:rPr>
      <w:rFonts w:ascii="EucrosiaUPC" w:hAnsi="EucrosiaUPC" w:cs="EucrosiaUPC"/>
    </w:rPr>
  </w:style>
  <w:style w:type="paragraph" w:styleId="3">
    <w:name w:val="Body Text 3"/>
    <w:basedOn w:val="a0"/>
    <w:pPr>
      <w:tabs>
        <w:tab w:val="left" w:pos="1134"/>
        <w:tab w:val="left" w:pos="1560"/>
      </w:tabs>
      <w:spacing w:line="480" w:lineRule="exact"/>
      <w:jc w:val="thaiDistribute"/>
    </w:pPr>
    <w:rPr>
      <w:rFonts w:ascii="EucrosiaUPC" w:hAnsi="EucrosiaUPC" w:cs="EucrosiaUPC"/>
    </w:rPr>
  </w:style>
  <w:style w:type="paragraph" w:styleId="a7">
    <w:name w:val="header"/>
    <w:basedOn w:val="a0"/>
    <w:pPr>
      <w:tabs>
        <w:tab w:val="center" w:pos="4153"/>
        <w:tab w:val="right" w:pos="8306"/>
      </w:tabs>
    </w:pPr>
  </w:style>
  <w:style w:type="paragraph" w:styleId="a8">
    <w:name w:val="footer"/>
    <w:basedOn w:val="a0"/>
    <w:pPr>
      <w:tabs>
        <w:tab w:val="center" w:pos="4153"/>
        <w:tab w:val="right" w:pos="8306"/>
      </w:tabs>
    </w:pPr>
  </w:style>
  <w:style w:type="character" w:styleId="a9">
    <w:name w:val="Hyperlink"/>
    <w:rsid w:val="009D4E89"/>
    <w:rPr>
      <w:color w:val="0000FF"/>
      <w:u w:val="single"/>
      <w:lang w:bidi="th-TH"/>
    </w:rPr>
  </w:style>
  <w:style w:type="character" w:styleId="aa">
    <w:name w:val="page number"/>
    <w:basedOn w:val="a1"/>
    <w:rsid w:val="00712E30"/>
  </w:style>
  <w:style w:type="paragraph" w:styleId="ab">
    <w:name w:val="Balloon Text"/>
    <w:basedOn w:val="a0"/>
    <w:link w:val="ac"/>
    <w:rsid w:val="00955678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link w:val="ab"/>
    <w:rsid w:val="00955678"/>
    <w:rPr>
      <w:rFonts w:ascii="Tahoma" w:hAnsi="Tahoma"/>
      <w:sz w:val="16"/>
    </w:rPr>
  </w:style>
  <w:style w:type="paragraph" w:styleId="ad">
    <w:name w:val="List Paragraph"/>
    <w:basedOn w:val="a0"/>
    <w:uiPriority w:val="34"/>
    <w:qFormat/>
    <w:rsid w:val="00B70A63"/>
    <w:pPr>
      <w:ind w:left="720"/>
      <w:contextualSpacing/>
    </w:pPr>
    <w:rPr>
      <w:szCs w:val="40"/>
    </w:rPr>
  </w:style>
  <w:style w:type="paragraph" w:styleId="a">
    <w:name w:val="List Bullet"/>
    <w:basedOn w:val="a0"/>
    <w:rsid w:val="00E0409B"/>
    <w:pPr>
      <w:numPr>
        <w:numId w:val="16"/>
      </w:numPr>
      <w:contextualSpacing/>
    </w:pPr>
    <w:rPr>
      <w:szCs w:val="40"/>
    </w:rPr>
  </w:style>
  <w:style w:type="character" w:customStyle="1" w:styleId="a6">
    <w:name w:val="เนื้อความ อักขระ"/>
    <w:basedOn w:val="a1"/>
    <w:link w:val="a5"/>
    <w:rsid w:val="00210B5A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585;&#3629;&#3591;&#3594;&#3656;&#3634;&#3591;\&#3649;&#3592;&#3657;&#3591;&#3618;&#3585;&#3648;&#3618;&#3636;&#3585;&#3626;&#3606;&#3634;&#3609;&#3607;&#3637;&#3656;&#3588;&#3623;&#3610;&#3588;&#3640;&#3617;&#3648;&#3614;&#3639;&#3656;&#3629;&#3626;&#3633;&#3591;&#3648;&#3585;&#3605;&#3585;&#3634;&#3619;&#3603;&#3660;&#3648;&#3619;&#3636;&#3656;&#3617;&#3611;&#3656;&#3623;&#3618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5EEC4-FD64-4EBC-AB58-17F9E3A11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แจ้งยกเยิกสถานที่ควบคุมเพื่อสังเกตการณ์เริ่มป่วย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test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Lenovo3</cp:lastModifiedBy>
  <cp:revision>2</cp:revision>
  <cp:lastPrinted>2025-03-10T06:35:00Z</cp:lastPrinted>
  <dcterms:created xsi:type="dcterms:W3CDTF">2025-05-11T05:31:00Z</dcterms:created>
  <dcterms:modified xsi:type="dcterms:W3CDTF">2025-05-11T05:31:00Z</dcterms:modified>
</cp:coreProperties>
</file>