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FA932" w14:textId="1350EFE8" w:rsidR="00172B14" w:rsidRPr="00642806" w:rsidRDefault="00172B14" w:rsidP="00172B14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0C5ACC38" w14:textId="77777777" w:rsidR="00172B14" w:rsidRPr="00642806" w:rsidRDefault="00172B14" w:rsidP="00172B14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25926EF" w14:textId="571C3E20" w:rsidR="00172B14" w:rsidRPr="00642806" w:rsidRDefault="00172B14" w:rsidP="00172B14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457F2190" w14:textId="73A105E2" w:rsidR="00172B14" w:rsidRPr="0058617C" w:rsidRDefault="00172B14" w:rsidP="0058617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9376BD4" w14:textId="77777777" w:rsidR="00172B14" w:rsidRPr="00642806" w:rsidRDefault="00172B14" w:rsidP="00172B14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43BDFEB9" w14:textId="773627C7" w:rsidR="00172B14" w:rsidRPr="00642806" w:rsidRDefault="0085350B" w:rsidP="0058617C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="00172B14">
        <w:rPr>
          <w:rFonts w:ascii="TH SarabunPSK" w:hAnsi="TH SarabunPSK" w:cs="TH SarabunPSK" w:hint="cs"/>
          <w:b/>
          <w:bCs/>
          <w:cs/>
        </w:rPr>
        <w:t>.๑</w:t>
      </w:r>
      <w:r w:rsidR="00172B14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172B14">
        <w:rPr>
          <w:rFonts w:ascii="TH SarabunPSK" w:hAnsi="TH SarabunPSK" w:cs="TH SarabunPSK" w:hint="cs"/>
          <w:b/>
          <w:bCs/>
          <w:cs/>
        </w:rPr>
        <w:t>งบกลาง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762ECD" w:rsidRPr="00642806" w14:paraId="53BF83A7" w14:textId="5E90568C" w:rsidTr="00364F38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AE1E675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752FBE1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595DDCD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216ACD14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94A364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F123776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8E67DA4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0D6EB2E8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6AD215D7" w14:textId="77777777" w:rsidR="00762ECD" w:rsidRPr="00642806" w:rsidRDefault="00762ECD" w:rsidP="003A3C74">
            <w:pPr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189CD5B7" w14:textId="3B6DA301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DC2C881" w14:textId="77777777" w:rsidR="00762ECD" w:rsidRPr="00364F38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4F3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62552D25" w14:textId="0492B13E" w:rsidR="00762ECD" w:rsidRPr="00364F38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364F3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762ECD" w:rsidRPr="00642806" w14:paraId="66973490" w14:textId="78B1E10B" w:rsidTr="00364F38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52A8404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7B17924C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52546FC2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0C5052F3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008AF638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6E146FD3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112D54F" w14:textId="11EF4F46" w:rsidR="00762ECD" w:rsidRPr="00642806" w:rsidRDefault="00762ECD" w:rsidP="003A3C7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A8E0D0A" w14:textId="180DC048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B1365D2" w14:textId="77777777" w:rsidR="00762ECD" w:rsidRPr="00364F38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6EB128CC" w14:textId="123608D3" w:rsidTr="00364F38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1C862C9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F829722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FECAC39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597DB6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DC7D57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654AC5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9646057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AD0E889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4B759E12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A3DEB42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34773132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BA72C7F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62DC1A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6A2B4B9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AFC10E6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3210C6B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5E61594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6D684CC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DFD50D5" w14:textId="77777777" w:rsidR="00762ECD" w:rsidRPr="00364F38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6379D66B" w14:textId="3A12CE7A" w:rsidTr="00364F38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D771E23" w14:textId="284A04A6" w:rsidR="00762ECD" w:rsidRPr="00642806" w:rsidRDefault="007D619C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7DCBDA49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821DD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C00D6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D041F9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7FE7D1" w14:textId="52BF26C5" w:rsidR="00762ECD" w:rsidRPr="00642806" w:rsidRDefault="007D619C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59ED082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5EA81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B637816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02B60A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17C3BF" w14:textId="35FE0D68" w:rsidR="00762ECD" w:rsidRPr="00642806" w:rsidRDefault="00D36B5C" w:rsidP="0058617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ABD5E17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เงินสงเคราะห์เพื่อการยังชีพให้แก่ผู้สูงอายุ</w:t>
            </w:r>
          </w:p>
          <w:p w14:paraId="1DCF5AD2" w14:textId="5AF7AD25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36DBE230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81123F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A5C750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เงินสงเคราะห์เพื่อการยังชีพให้แก่ผู้พิการ</w:t>
            </w:r>
          </w:p>
          <w:p w14:paraId="68DC2C64" w14:textId="32315258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619FDA8F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C907ECF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5DA363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เงินสงเคราะห์เพื่อการยังชีพให้แก่ผู้ติดเชื้อเอดส์</w:t>
            </w:r>
          </w:p>
          <w:p w14:paraId="6A9C6A21" w14:textId="1F8E67DE" w:rsidR="00762ECD" w:rsidRPr="00642806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A06057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เพื่อจ่ายเป็นเงินสงเคราะห์เพื่อการยังชีพให้แก่ผู้สูงอายุในเขตตำบลแหลมสอม</w:t>
            </w:r>
          </w:p>
          <w:p w14:paraId="5C9C8FBE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435751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79C2D4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เพื่อจ่ายเป็นเงินสงเคราะห์เพื่อการยังชีพให้แก่ผู้พิการในเขตตำบลแหลมสอม</w:t>
            </w:r>
          </w:p>
          <w:p w14:paraId="2933F0FF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B12008" w14:textId="77777777" w:rsidR="00762ECD" w:rsidRDefault="00762ECD" w:rsidP="00172B1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7D2630" w14:textId="70B8F7D1" w:rsidR="00D36B5C" w:rsidRPr="00642806" w:rsidRDefault="00762ECD" w:rsidP="00172B1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เพื่อจ่ายเป็นเงินสงเคราะห์เพื่อการยังชีพให้แก่ผู้ติดเชื้อเอดส์ในเขตตำบลแหลมสอม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2EC186" w14:textId="746FA362" w:rsidR="00762ECD" w:rsidRDefault="007D619C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๘,๔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๔๐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2CC31376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2CE7147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DCA1B5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3492B1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EC6666" w14:textId="6F752D26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๒,</w:t>
            </w:r>
            <w:r w:rsidR="007D619C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๕๑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1E20FF38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EBC89A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7BC42A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2161CA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B156C0" w14:textId="77777777" w:rsidR="00762ECD" w:rsidRPr="00642806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๔๒,๐๐๐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E59F1D1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3B9ED8AF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EB91C8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448831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296DCE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6665E9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72605F9A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408D7B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808F50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06ABA1" w14:textId="77777777" w:rsidR="00762ECD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F328D7" w14:textId="77777777" w:rsidR="00762ECD" w:rsidRPr="00642806" w:rsidRDefault="00762ECD" w:rsidP="00172B1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D72826B" w14:textId="23A0D4F1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สำนักปลัด  </w:t>
            </w:r>
          </w:p>
          <w:p w14:paraId="3D021332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อบต.แหลมสอม </w:t>
            </w:r>
          </w:p>
          <w:p w14:paraId="13A73437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8AEDA9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CC3167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90216D" w14:textId="604CDAFF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345F0061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3B9E6268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31F49A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819EC0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B3E751" w14:textId="5433C641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08BDF7C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อบต.แหลมสอม      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AD74F9A" w14:textId="7C71D0B0" w:rsidR="00762ECD" w:rsidRPr="00642806" w:rsidRDefault="00671BDE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45D9F27" wp14:editId="3E0E3FC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2432685</wp:posOffset>
                      </wp:positionV>
                      <wp:extent cx="3070860" cy="0"/>
                      <wp:effectExtent l="38100" t="76200" r="15240" b="95250"/>
                      <wp:wrapNone/>
                      <wp:docPr id="217349588" name="Lin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0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BFB6E" id="Line 157" o:spid="_x0000_s1026" style="position:absolute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191.55pt" to="240.95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6AF638C" wp14:editId="36858A6B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1290320</wp:posOffset>
                      </wp:positionV>
                      <wp:extent cx="3070860" cy="0"/>
                      <wp:effectExtent l="17145" t="55880" r="17145" b="58420"/>
                      <wp:wrapNone/>
                      <wp:docPr id="335754678" name="Lin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0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65F5EA" id="Line 156" o:spid="_x0000_s1026" style="position:absolute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101.6pt" to="239.75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18ADD87" wp14:editId="03DA07B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177800</wp:posOffset>
                      </wp:positionV>
                      <wp:extent cx="3070860" cy="0"/>
                      <wp:effectExtent l="20955" t="57785" r="22860" b="56515"/>
                      <wp:wrapNone/>
                      <wp:docPr id="1380303979" name="Lin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0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30D0F" id="Line 155" o:spid="_x0000_s1026" style="position:absolute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pt" to="241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115BDA2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A18BEE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2606F99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8A60598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43156DC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3DE0A11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835075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567744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CE512F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B16B1D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0B1E3B8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BE17A99" w14:textId="77777777" w:rsidR="00254882" w:rsidRPr="00254882" w:rsidRDefault="00254882" w:rsidP="00C370D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1E5A4C6" w14:textId="4658E8A2" w:rsidR="00762ECD" w:rsidRPr="00364F38" w:rsidRDefault="00982CEC" w:rsidP="00C370DD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64F38">
              <w:rPr>
                <w:rFonts w:ascii="TH SarabunPSK" w:hAnsi="TH SarabunPSK" w:cs="TH SarabunPSK" w:hint="cs"/>
                <w:sz w:val="20"/>
                <w:szCs w:val="20"/>
                <w:cs/>
              </w:rPr>
              <w:t>ทุกเดือน</w:t>
            </w:r>
            <w:r w:rsidR="00D36B5C" w:rsidRPr="00364F3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</w:p>
          <w:p w14:paraId="35813F86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95FE1DE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6492CA3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797D2D4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DD80D73" w14:textId="77777777" w:rsidR="00254882" w:rsidRDefault="00254882" w:rsidP="00254882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87C2EBA" w14:textId="77777777" w:rsidR="00254882" w:rsidRPr="00254882" w:rsidRDefault="00254882" w:rsidP="0025488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154D77F" w14:textId="2D2F071B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64F38">
              <w:rPr>
                <w:rFonts w:ascii="TH SarabunPSK" w:hAnsi="TH SarabunPSK" w:cs="TH SarabunPSK" w:hint="cs"/>
                <w:sz w:val="20"/>
                <w:szCs w:val="20"/>
                <w:cs/>
              </w:rPr>
              <w:t>ทุกเดือน</w:t>
            </w:r>
          </w:p>
          <w:p w14:paraId="3AD7D9DF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F6C2A3C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0AA88D2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3E3674E" w14:textId="77777777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5F4349D" w14:textId="77777777" w:rsidR="00C370DD" w:rsidRDefault="00C370DD" w:rsidP="00254882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C5D7840" w14:textId="77777777" w:rsidR="00254882" w:rsidRPr="00254882" w:rsidRDefault="00254882" w:rsidP="0025488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87E2A7" w14:textId="32E49350" w:rsidR="00982CEC" w:rsidRPr="00364F38" w:rsidRDefault="00982CEC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64F38">
              <w:rPr>
                <w:rFonts w:ascii="TH SarabunPSK" w:hAnsi="TH SarabunPSK" w:cs="TH SarabunPSK" w:hint="cs"/>
                <w:sz w:val="20"/>
                <w:szCs w:val="20"/>
                <w:cs/>
              </w:rPr>
              <w:t>ทุกเดือน</w:t>
            </w:r>
          </w:p>
        </w:tc>
      </w:tr>
    </w:tbl>
    <w:p w14:paraId="5423B923" w14:textId="77777777" w:rsidR="00172B14" w:rsidRPr="003A3AB4" w:rsidRDefault="00172B14" w:rsidP="00172B14">
      <w:pPr>
        <w:tabs>
          <w:tab w:val="left" w:pos="942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79824DA0" w14:textId="44FB8ACA" w:rsidR="003A3AB4" w:rsidRPr="00EE7B8F" w:rsidRDefault="00EE7B8F" w:rsidP="00EE7B8F">
      <w:pPr>
        <w:tabs>
          <w:tab w:val="left" w:pos="9420"/>
        </w:tabs>
        <w:jc w:val="center"/>
        <w:rPr>
          <w:rFonts w:ascii="TH SarabunPSK" w:hAnsi="TH SarabunPSK" w:cs="TH SarabunPSK"/>
        </w:rPr>
      </w:pPr>
      <w:r w:rsidRPr="00EE7B8F">
        <w:rPr>
          <w:rFonts w:ascii="TH SarabunPSK" w:hAnsi="TH SarabunPSK" w:cs="TH SarabunPSK" w:hint="cs"/>
          <w:cs/>
        </w:rPr>
        <w:t>-</w:t>
      </w:r>
      <w:r w:rsidR="007B11A8">
        <w:rPr>
          <w:rFonts w:ascii="TH SarabunPSK" w:hAnsi="TH SarabunPSK" w:cs="TH SarabunPSK" w:hint="cs"/>
          <w:cs/>
        </w:rPr>
        <w:t>๙</w:t>
      </w:r>
      <w:r w:rsidRPr="00EE7B8F">
        <w:rPr>
          <w:rFonts w:ascii="TH SarabunPSK" w:hAnsi="TH SarabunPSK" w:cs="TH SarabunPSK" w:hint="cs"/>
          <w:cs/>
        </w:rPr>
        <w:t>-</w:t>
      </w:r>
    </w:p>
    <w:p w14:paraId="16E8F222" w14:textId="3129E50A" w:rsidR="003A3C74" w:rsidRPr="00642806" w:rsidRDefault="003A3C74" w:rsidP="003A3C74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019DB156" w14:textId="77777777" w:rsidR="003A3C74" w:rsidRPr="00642806" w:rsidRDefault="003A3C74" w:rsidP="003A3C74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9A8DF73" w14:textId="1222EF9F" w:rsidR="003A3C74" w:rsidRPr="00642806" w:rsidRDefault="003A3C74" w:rsidP="003A3C74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C28A814" w14:textId="18888BA8" w:rsidR="003A3C74" w:rsidRPr="0058617C" w:rsidRDefault="003A3C74" w:rsidP="0058617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5EC4CED2" w14:textId="77777777" w:rsidR="003A3C74" w:rsidRPr="00642806" w:rsidRDefault="003A3C74" w:rsidP="003A3C74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77A24CC0" w14:textId="6D1D4FBA" w:rsidR="003A3C74" w:rsidRPr="00642806" w:rsidRDefault="0085350B" w:rsidP="0058617C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="003A3C74">
        <w:rPr>
          <w:rFonts w:ascii="TH SarabunPSK" w:hAnsi="TH SarabunPSK" w:cs="TH SarabunPSK" w:hint="cs"/>
          <w:b/>
          <w:bCs/>
          <w:cs/>
        </w:rPr>
        <w:t>.๑</w:t>
      </w:r>
      <w:r w:rsidR="003A3C74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3A3C74">
        <w:rPr>
          <w:rFonts w:ascii="TH SarabunPSK" w:hAnsi="TH SarabunPSK" w:cs="TH SarabunPSK" w:hint="cs"/>
          <w:b/>
          <w:bCs/>
          <w:cs/>
        </w:rPr>
        <w:t>งบกลาง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762ECD" w:rsidRPr="00642806" w14:paraId="6D16AB29" w14:textId="35405F98" w:rsidTr="00364F38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86747A7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D34ACB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8D269D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B32CE33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371D2862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4A317B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FD262DC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5276A9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42FEB95" w14:textId="77777777" w:rsidR="00762ECD" w:rsidRPr="00642806" w:rsidRDefault="00762ECD" w:rsidP="003A3C74">
            <w:pPr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D6D81BA" w14:textId="3C17A9E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5D81E089" w14:textId="77777777" w:rsidR="00762ECD" w:rsidRPr="00364F38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4F3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01A024BC" w14:textId="5A8FD0AB" w:rsidR="00762ECD" w:rsidRPr="00364F38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364F3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762ECD" w:rsidRPr="00642806" w14:paraId="199B0A8F" w14:textId="77AE03F4" w:rsidTr="00364F38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9B147FF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123BE1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340DBB1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A38CC86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300B058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1DECAA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B1149A0" w14:textId="42BBA38C" w:rsidR="00762ECD" w:rsidRPr="00642806" w:rsidRDefault="00762ECD" w:rsidP="003A3C7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1425A9C" w14:textId="06291CFA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69DAA8AB" w14:textId="77777777" w:rsidR="00762ECD" w:rsidRPr="00364F38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35DF8640" w14:textId="04858543" w:rsidTr="00364F38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6BF0DB66" w14:textId="77777777" w:rsidR="00762ECD" w:rsidRPr="00642806" w:rsidRDefault="00762ECD" w:rsidP="003A3C74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121DD4E3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D7CD39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8CF355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03EBF8C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22472F62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FF18E0E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0E3858E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3876398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C046ADF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084F71B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80897A9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CAEE180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C0D9A54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0E67683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45D4BF2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A3739E9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3B585ED" w14:textId="77777777" w:rsidR="00762ECD" w:rsidRPr="00642806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156065A" w14:textId="77777777" w:rsidR="00762ECD" w:rsidRPr="00364F38" w:rsidRDefault="00762ECD" w:rsidP="003A3C7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060DBF0A" w14:textId="2C3E6837" w:rsidTr="00364F38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B2E251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517CAF" w14:textId="1013C71F" w:rsidR="00762ECD" w:rsidRPr="00642806" w:rsidRDefault="00122901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529083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2BDF4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213EFF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7A89D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E05CDD8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B6DD24" w14:textId="399031F3" w:rsidR="00762ECD" w:rsidRPr="00642806" w:rsidRDefault="00122901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654E89B7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0610F1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C4B0C3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04ACB8" w14:textId="77777777" w:rsidR="00762ECD" w:rsidRDefault="00762ECD" w:rsidP="0058617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F641E7" w14:textId="496273E3" w:rsidR="00762ECD" w:rsidRPr="00642806" w:rsidRDefault="00762ECD" w:rsidP="005861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74B0ED7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85125D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เงินสมทบกองทุนหลักประกันสุขภาพตำบลแหลมสอม</w:t>
            </w:r>
          </w:p>
          <w:p w14:paraId="3D1E65D5" w14:textId="43579B9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5235735F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97D8EE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769FEFF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6862FD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เงินสมทบกองทุนสวัสดิการชุมชนตำบลแหลมสอม</w:t>
            </w:r>
          </w:p>
          <w:p w14:paraId="67AA6265" w14:textId="7590047A" w:rsidR="00762ECD" w:rsidRPr="00642806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8D9868" w14:textId="77777777" w:rsidR="00762ECD" w:rsidRPr="00C14979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1C8DD8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เพื่อจ่ายเป็นเงินสมทบกองทุนหลักประกันสุขภาพตำบลแหลมสอมตามโครงการหลักประกันสุขภาพแห่งชาติ(สปสช.)</w:t>
            </w:r>
          </w:p>
          <w:p w14:paraId="077A7CED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174154" w14:textId="77777777" w:rsidR="00762ECD" w:rsidRDefault="00762ECD" w:rsidP="003A3C7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เพื่อจ่ายเป็นเงินสมทบกองทุนสวัสดิการชุมชนตำบลแหลมสอม</w:t>
            </w:r>
          </w:p>
          <w:p w14:paraId="7431F3F3" w14:textId="77777777" w:rsidR="00762ECD" w:rsidRPr="00642806" w:rsidRDefault="00762ECD" w:rsidP="003A3C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B68B993" w14:textId="77777777" w:rsidR="00762ECD" w:rsidRDefault="00762ECD" w:rsidP="00B63F5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A40B01" w14:textId="4D857EC2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</w:p>
          <w:p w14:paraId="1F46ED99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15BDF3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251C66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BF381E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D8A02F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85DF4E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๗๒,๐๐๐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BD45799" w14:textId="77777777" w:rsidR="00762ECD" w:rsidRDefault="00762ECD" w:rsidP="00B63F5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31857D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32DADE75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950460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D5907F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1525C3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568A92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0EEFFD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D197496" w14:textId="77777777" w:rsidR="00762ECD" w:rsidRDefault="00762ECD" w:rsidP="00B63F5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9A5064" w14:textId="6EF61F50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5F0B0B7B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45C450F7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62E10F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760C14F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E4CAC4" w14:textId="7777777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439D98" w14:textId="0667F0F7" w:rsidR="00762ECD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5E018245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อบต.แหลมสอม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AEF77CA" w14:textId="7C85D6F2" w:rsidR="00762ECD" w:rsidRPr="00642806" w:rsidRDefault="00671BDE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3351564" wp14:editId="7347236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1747520</wp:posOffset>
                      </wp:positionV>
                      <wp:extent cx="3044825" cy="0"/>
                      <wp:effectExtent l="38100" t="76200" r="22225" b="95250"/>
                      <wp:wrapNone/>
                      <wp:docPr id="1881539289" name="Lin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44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7354F1" id="Line 159" o:spid="_x0000_s1026" style="position:absolute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37.6pt" to="238.85pt,1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76184EB" wp14:editId="662B60D8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340995</wp:posOffset>
                      </wp:positionV>
                      <wp:extent cx="3079115" cy="8255"/>
                      <wp:effectExtent l="15240" t="59055" r="20320" b="56515"/>
                      <wp:wrapNone/>
                      <wp:docPr id="1554292899" name="Lin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9115" cy="82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24152C" id="Line 158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26.85pt" to="241.5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FD381B5" w14:textId="07EAF9F4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023EA61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CE334B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336B755B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C81F09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FF6893F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FFC13ED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4951D00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78661C9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9626596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E01836" w14:textId="77777777" w:rsidR="00762ECD" w:rsidRPr="00642806" w:rsidRDefault="00762ECD" w:rsidP="003A3C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F39572C" w14:textId="77777777" w:rsidR="00122901" w:rsidRPr="00364F38" w:rsidRDefault="00122901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C603C3A" w14:textId="6BD90247" w:rsidR="00762ECD" w:rsidRPr="00364F38" w:rsidRDefault="00BF077E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4F3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41A4BB53" w14:textId="04162FCD" w:rsidR="00762ECD" w:rsidRPr="00364F38" w:rsidRDefault="00762ECD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4F38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6735E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62C08CE2" w14:textId="77777777" w:rsidR="00122901" w:rsidRPr="00364F38" w:rsidRDefault="00122901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FA96D0B" w14:textId="77777777" w:rsidR="00122901" w:rsidRPr="00364F38" w:rsidRDefault="00122901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71EA5B4" w14:textId="77777777" w:rsidR="00122901" w:rsidRPr="00364F38" w:rsidRDefault="00122901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46C5558" w14:textId="77777777" w:rsidR="00122901" w:rsidRDefault="00122901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9D4FB81" w14:textId="77777777" w:rsidR="00364F38" w:rsidRDefault="00364F38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A3CB138" w14:textId="77777777" w:rsidR="00364F38" w:rsidRDefault="00364F38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14A909F" w14:textId="77777777" w:rsidR="00364F38" w:rsidRPr="00364F38" w:rsidRDefault="00364F38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B5B8C2E" w14:textId="77777777" w:rsidR="00122901" w:rsidRPr="00364F38" w:rsidRDefault="00122901" w:rsidP="00122901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130BE53" w14:textId="74AF9DEA" w:rsidR="00122901" w:rsidRPr="00364F38" w:rsidRDefault="00122901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64F3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  ๒๕๖</w:t>
            </w:r>
            <w:r w:rsidR="006735E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586699EE" w14:textId="365606E3" w:rsidR="00583CFF" w:rsidRDefault="00EE7B8F" w:rsidP="00EE7B8F">
      <w:pPr>
        <w:tabs>
          <w:tab w:val="left" w:pos="9420"/>
        </w:tabs>
        <w:jc w:val="center"/>
        <w:rPr>
          <w:rFonts w:ascii="TH SarabunIT๙" w:hAnsi="TH SarabunIT๙" w:cs="TH SarabunIT๙"/>
        </w:rPr>
      </w:pPr>
      <w:r w:rsidRPr="00EE7B8F">
        <w:rPr>
          <w:rFonts w:ascii="TH SarabunIT๙" w:hAnsi="TH SarabunIT๙" w:cs="TH SarabunIT๙" w:hint="cs"/>
          <w:cs/>
        </w:rPr>
        <w:t>-๑</w:t>
      </w:r>
      <w:r w:rsidR="007B11A8">
        <w:rPr>
          <w:rFonts w:ascii="TH SarabunIT๙" w:hAnsi="TH SarabunIT๙" w:cs="TH SarabunIT๙" w:hint="cs"/>
          <w:cs/>
        </w:rPr>
        <w:t>๐</w:t>
      </w:r>
      <w:r w:rsidRPr="00EE7B8F">
        <w:rPr>
          <w:rFonts w:ascii="TH SarabunIT๙" w:hAnsi="TH SarabunIT๙" w:cs="TH SarabunIT๙" w:hint="cs"/>
          <w:cs/>
        </w:rPr>
        <w:t>-</w:t>
      </w:r>
    </w:p>
    <w:p w14:paraId="7113EF9D" w14:textId="77777777" w:rsidR="00AB524D" w:rsidRDefault="00AB524D" w:rsidP="00EB5ED4">
      <w:pPr>
        <w:tabs>
          <w:tab w:val="center" w:pos="7285"/>
          <w:tab w:val="right" w:pos="14570"/>
        </w:tabs>
        <w:rPr>
          <w:rFonts w:ascii="TH SarabunIT๙" w:hAnsi="TH SarabunIT๙" w:cs="TH SarabunIT๙"/>
          <w:sz w:val="16"/>
          <w:szCs w:val="16"/>
        </w:rPr>
      </w:pPr>
    </w:p>
    <w:p w14:paraId="5F258D2D" w14:textId="58E98E9C" w:rsidR="00AB524D" w:rsidRPr="00642806" w:rsidRDefault="00AB524D" w:rsidP="00AB524D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55912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3EA5EDF6" w14:textId="77777777" w:rsidR="00AB524D" w:rsidRPr="00642806" w:rsidRDefault="00AB524D" w:rsidP="00AB524D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EA6BE72" w14:textId="04D098A5" w:rsidR="00AB524D" w:rsidRPr="00642806" w:rsidRDefault="00AB524D" w:rsidP="00AB524D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5DE51193" w14:textId="77777777" w:rsidR="00AB524D" w:rsidRPr="0058617C" w:rsidRDefault="00AB524D" w:rsidP="00AB524D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7E01F7A" w14:textId="77777777" w:rsidR="00AB524D" w:rsidRPr="00642806" w:rsidRDefault="00AB524D" w:rsidP="00AB524D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2C245474" w14:textId="77777777" w:rsidR="00AB524D" w:rsidRPr="00642806" w:rsidRDefault="00AB524D" w:rsidP="00AB524D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๒.๑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งบกลาง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AB524D" w:rsidRPr="00642806" w14:paraId="2E3F93EA" w14:textId="77777777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8C8A469" w14:textId="77777777" w:rsidR="00AB524D" w:rsidRPr="00642806" w:rsidRDefault="00AB524D" w:rsidP="00147F5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4580173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F3C6030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1A42C8E3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F216FD4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0CBD6CF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6FC7EE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F9DCE4B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3FFF3AD" w14:textId="77777777" w:rsidR="00AB524D" w:rsidRPr="00642806" w:rsidRDefault="00AB524D" w:rsidP="00147F5A">
            <w:pPr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D342B49" w14:textId="3513D4DB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156D57AE" w14:textId="77777777" w:rsidR="00AB524D" w:rsidRPr="005E0EDB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EC95E9E" w14:textId="77777777" w:rsidR="00AB524D" w:rsidRPr="005E0EDB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AB524D" w:rsidRPr="00642806" w14:paraId="40C27835" w14:textId="77777777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81A3A8B" w14:textId="77777777" w:rsidR="00AB524D" w:rsidRPr="00642806" w:rsidRDefault="00AB524D" w:rsidP="00147F5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0144CBB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7486142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EC7EDC8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6F9D791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9CF9B36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C822FAB" w14:textId="3C928017" w:rsidR="00AB524D" w:rsidRPr="00642806" w:rsidRDefault="00AB524D" w:rsidP="00147F5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296BB725" w14:textId="1432DBCD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45DE261" w14:textId="77777777" w:rsidR="00AB524D" w:rsidRPr="005E0EDB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AB524D" w:rsidRPr="00642806" w14:paraId="78023D3D" w14:textId="77777777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F8A6257" w14:textId="77777777" w:rsidR="00AB524D" w:rsidRPr="00642806" w:rsidRDefault="00AB524D" w:rsidP="00147F5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AEBA2AE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CCCEFD0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D18C91E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AE85379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1DD71F0D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0CF043F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0E2CC84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17CC9F73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00DBACC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49C3F60B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DC2E297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87BB43D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CBE6BE3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03DDA9A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FF81897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BD4401A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8AC3130" w14:textId="77777777" w:rsidR="00AB524D" w:rsidRPr="00642806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20E7CF23" w14:textId="77777777" w:rsidR="00AB524D" w:rsidRPr="005E0EDB" w:rsidRDefault="00AB524D" w:rsidP="00147F5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AB524D" w:rsidRPr="00642806" w14:paraId="4C42E812" w14:textId="77777777" w:rsidTr="005E0ED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8F450F6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D2B454" w14:textId="3AE07DC6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๖.</w:t>
            </w:r>
          </w:p>
          <w:p w14:paraId="715CAE83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9FDA0B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7C949E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5E22D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6BDA8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667E80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0FD29C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0F89E8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2A5DF3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6316DB" w14:textId="77777777" w:rsidR="00AB524D" w:rsidRPr="00642806" w:rsidRDefault="00AB524D" w:rsidP="00147F5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470B8C2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6CC538" w14:textId="3C3DD3FB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เงินสำรองจ่าย</w:t>
            </w:r>
          </w:p>
          <w:p w14:paraId="7ED6A78B" w14:textId="5D821E10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6735EC">
              <w:rPr>
                <w:rFonts w:ascii="TH SarabunPSK" w:hAnsi="TH SarabunPSK" w:cs="TH SarabunPSK" w:hint="cs"/>
                <w:sz w:val="28"/>
                <w:szCs w:val="28"/>
                <w:cs/>
              </w:rPr>
              <w:t>๑๗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0BE6742A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031BB1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4A2420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CEB24F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4E5637" w14:textId="3C6090F3" w:rsidR="00AB524D" w:rsidRPr="00642806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4E397F" w14:textId="77777777" w:rsidR="00AB524D" w:rsidRPr="00C14979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009BD8" w14:textId="7E71DAAF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</w:t>
            </w:r>
            <w:r w:rsidR="002E2926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ค่าใช้จ่ายกรณีฉุกเฉินที่มีเหตุสาธารณภัยเกิดขึ้น หรือ กรณีการป้องกันและยับยั้งก่อนเกิดสาธารณภัย หรือคาดว่าจะเกิดสาธารณภัย หรือกรณีฉุกเฉิน</w:t>
            </w:r>
          </w:p>
          <w:p w14:paraId="4D679E16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1FB8F5" w14:textId="77777777" w:rsidR="00AB524D" w:rsidRDefault="00AB524D" w:rsidP="00AB524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A034A5" w14:textId="77777777" w:rsidR="00AB524D" w:rsidRDefault="00AB524D" w:rsidP="00AB524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91DBA9" w14:textId="4DDBB288" w:rsidR="00AB524D" w:rsidRPr="00642806" w:rsidRDefault="00AB524D" w:rsidP="00AB524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A4D5C8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AA4F5E" w14:textId="085D010B" w:rsidR="00AB524D" w:rsidRDefault="006735EC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๔๐๐</w:t>
            </w:r>
            <w:r w:rsidR="00AB524D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๙๙๓</w:t>
            </w:r>
          </w:p>
          <w:p w14:paraId="0DB3B0B4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18E9DEA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4D0083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1967A7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AA1EC6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55EE5A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686F2E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6B791C" w14:textId="10F5F8E8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C11ECDB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B8648E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3AF64AA4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9A521E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4D08E3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5ACAF4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28A7FD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C17B56" w14:textId="193F6AF5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3A577B3" w14:textId="77777777" w:rsidR="00AB524D" w:rsidRDefault="00AB524D" w:rsidP="00147F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EDBF67" w14:textId="3D07170A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24D4C729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11E92360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FEC52F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DF7577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AA2474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E63B79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14:paraId="729DCCD6" w14:textId="77777777" w:rsidR="00AB524D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BD7807" w14:textId="6893D80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CB28C64" w14:textId="7FB96FD7" w:rsidR="00AB524D" w:rsidRPr="00642806" w:rsidRDefault="00671BDE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1F35DD6A" wp14:editId="560E5AAD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340995</wp:posOffset>
                      </wp:positionV>
                      <wp:extent cx="3079115" cy="8255"/>
                      <wp:effectExtent l="15240" t="59055" r="20320" b="56515"/>
                      <wp:wrapNone/>
                      <wp:docPr id="1122552137" name="Lin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9115" cy="82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AB309" id="Line 202" o:spid="_x0000_s1026" style="position:absolute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26.85pt" to="241.5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8C0CF18" w14:textId="0FE5CDCD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7D57B73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3EDB94E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1EAA69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061D70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FA43411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96E5CF8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9F18C67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A4445A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2DF1121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2A0F010" w14:textId="77777777" w:rsidR="00AB524D" w:rsidRPr="00642806" w:rsidRDefault="00AB524D" w:rsidP="00147F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3265DD1" w14:textId="77777777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1EA0A1E" w14:textId="46FA5BFA" w:rsidR="00AB524D" w:rsidRPr="005E0EDB" w:rsidRDefault="00982CEC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1A931005" w14:textId="083489D1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6735E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16DA519B" w14:textId="77777777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0796D37" w14:textId="77777777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D5FC2E0" w14:textId="77777777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DC3FACB" w14:textId="77777777" w:rsidR="00AB524D" w:rsidRPr="005E0EDB" w:rsidRDefault="00AB524D" w:rsidP="00147F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2791B69" w14:textId="77777777" w:rsidR="00AB524D" w:rsidRPr="005E0EDB" w:rsidRDefault="00AB524D" w:rsidP="00147F5A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B1D4092" w14:textId="7E14F115" w:rsidR="00AB524D" w:rsidRPr="005E0EDB" w:rsidRDefault="00AB524D" w:rsidP="00147F5A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E70872" w:rsidRPr="00642806" w14:paraId="5E482BEC" w14:textId="77777777" w:rsidTr="005E0EDB">
        <w:trPr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BB85F3" w14:textId="30DACB83" w:rsidR="00E70872" w:rsidRPr="00E10524" w:rsidRDefault="00E70872" w:rsidP="00E708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10EB14A" w14:textId="4A2DF812" w:rsidR="00E70872" w:rsidRPr="00E10524" w:rsidRDefault="003772CC" w:rsidP="00E708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๑๑</w:t>
            </w:r>
            <w:r w:rsidR="00E70872"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AF4A7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๖๑๓</w:t>
            </w:r>
            <w:r w:rsidR="00E70872"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AF4A7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  <w:r w:rsidR="006735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๕๗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BB44104" w14:textId="54BE40F2" w:rsidR="00E70872" w:rsidRPr="00E10524" w:rsidRDefault="00E70872" w:rsidP="00E708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D2F2E2F" w14:textId="0AD38187" w:rsidR="00E70872" w:rsidRPr="00E10524" w:rsidRDefault="00E70872" w:rsidP="00E708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60BCB78" w14:textId="53CE1A81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D8980F3" w14:textId="24DBB4A3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F24D99E" w14:textId="1BAD88AA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3BD7F74" w14:textId="6B60A51E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7CF651F" w14:textId="75AB550C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674A40" w14:textId="48EAB5F4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79859FB" w14:textId="6F533092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AC0DF22" w14:textId="657B568F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43CD306" w14:textId="47B4A02A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C786571" w14:textId="77713A87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1D89F34" w14:textId="4DDF53FD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60712C" w14:textId="0BA5EFFF" w:rsidR="00E70872" w:rsidRPr="00E10524" w:rsidRDefault="00E70872" w:rsidP="00147F5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4E2724F" w14:textId="77777777" w:rsidR="00E70872" w:rsidRPr="00E70872" w:rsidRDefault="00E70872" w:rsidP="00147F5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3DCDDBDF" w14:textId="13E6E22D" w:rsidR="00AB524D" w:rsidRDefault="00AB524D" w:rsidP="00AB524D">
      <w:pPr>
        <w:tabs>
          <w:tab w:val="left" w:pos="9420"/>
        </w:tabs>
        <w:jc w:val="center"/>
        <w:rPr>
          <w:rFonts w:ascii="TH SarabunIT๙" w:hAnsi="TH SarabunIT๙" w:cs="TH SarabunIT๙"/>
        </w:rPr>
      </w:pPr>
      <w:r w:rsidRPr="00EE7B8F">
        <w:rPr>
          <w:rFonts w:ascii="TH SarabunIT๙" w:hAnsi="TH SarabunIT๙" w:cs="TH SarabunIT๙" w:hint="cs"/>
          <w:cs/>
        </w:rPr>
        <w:t>-๑</w:t>
      </w:r>
      <w:r w:rsidR="007B11A8">
        <w:rPr>
          <w:rFonts w:ascii="TH SarabunIT๙" w:hAnsi="TH SarabunIT๙" w:cs="TH SarabunIT๙" w:hint="cs"/>
          <w:cs/>
        </w:rPr>
        <w:t>๑</w:t>
      </w:r>
      <w:r w:rsidRPr="00EE7B8F">
        <w:rPr>
          <w:rFonts w:ascii="TH SarabunIT๙" w:hAnsi="TH SarabunIT๙" w:cs="TH SarabunIT๙" w:hint="cs"/>
          <w:cs/>
        </w:rPr>
        <w:t>-</w:t>
      </w:r>
    </w:p>
    <w:p w14:paraId="1D78D1FB" w14:textId="77777777" w:rsidR="00AB524D" w:rsidRDefault="00AB524D" w:rsidP="00AB524D">
      <w:pPr>
        <w:tabs>
          <w:tab w:val="center" w:pos="7285"/>
          <w:tab w:val="right" w:pos="14570"/>
        </w:tabs>
        <w:rPr>
          <w:rFonts w:ascii="TH SarabunIT๙" w:hAnsi="TH SarabunIT๙" w:cs="TH SarabunIT๙"/>
          <w:sz w:val="16"/>
          <w:szCs w:val="16"/>
        </w:rPr>
      </w:pPr>
    </w:p>
    <w:p w14:paraId="70DB961E" w14:textId="79C74F8E" w:rsidR="003772CC" w:rsidRPr="00D45D42" w:rsidRDefault="00D45D42" w:rsidP="00D45D42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66BC047C" w14:textId="539EF357" w:rsidR="00106A21" w:rsidRPr="00642806" w:rsidRDefault="00106A21" w:rsidP="00106A21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56050773" w14:textId="3C4D21B8" w:rsidR="00106A21" w:rsidRPr="00642806" w:rsidRDefault="00106A21" w:rsidP="00106A21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9FBB107" w14:textId="77777777" w:rsidR="00106A21" w:rsidRPr="00EA1535" w:rsidRDefault="00106A21" w:rsidP="00EA1535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7C322BF" w14:textId="77777777" w:rsidR="00106A21" w:rsidRPr="00642806" w:rsidRDefault="00106A21" w:rsidP="00106A21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0A156B18" w14:textId="22F798BC" w:rsidR="00106A21" w:rsidRPr="00D81913" w:rsidRDefault="0085350B" w:rsidP="00D81913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="00106A21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๒</w:t>
      </w:r>
      <w:r w:rsidR="00106A21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B11EBE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0"/>
        <w:gridCol w:w="720"/>
      </w:tblGrid>
      <w:tr w:rsidR="00762ECD" w:rsidRPr="00642806" w14:paraId="6F0FE422" w14:textId="3651AA0F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2BA3F7F" w14:textId="77777777" w:rsidR="00762ECD" w:rsidRPr="00642806" w:rsidRDefault="00762ECD" w:rsidP="00106A2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6E22EBC9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CBC7993" w14:textId="77777777" w:rsidR="00762ECD" w:rsidRPr="00CA5A5A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A5A5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590EA78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37FF747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F3E3808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0F8718F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16294F19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9CC24E2" w14:textId="77777777" w:rsidR="00762ECD" w:rsidRPr="00642806" w:rsidRDefault="00762ECD" w:rsidP="00E2005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2" w:type="dxa"/>
            <w:gridSpan w:val="12"/>
            <w:vAlign w:val="center"/>
          </w:tcPr>
          <w:p w14:paraId="37AFD1C9" w14:textId="633A1FB1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20" w:type="dxa"/>
            <w:vMerge w:val="restart"/>
          </w:tcPr>
          <w:p w14:paraId="7BC9E9D0" w14:textId="77777777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75F5D2AB" w14:textId="0C1BBCD6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762ECD" w:rsidRPr="00642806" w14:paraId="1B66E8FB" w14:textId="729FE66D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FAFDD91" w14:textId="77777777" w:rsidR="00762ECD" w:rsidRPr="00642806" w:rsidRDefault="00762ECD" w:rsidP="00106A2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28D3EF33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658C441A" w14:textId="77777777" w:rsidR="00762ECD" w:rsidRPr="00CA5A5A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11D8BB6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75859F07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2232CE8C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2AA635" w14:textId="4489DDB7" w:rsidR="00762ECD" w:rsidRPr="00642806" w:rsidRDefault="00762ECD" w:rsidP="00106A2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36" w:type="dxa"/>
            <w:gridSpan w:val="9"/>
            <w:vAlign w:val="center"/>
          </w:tcPr>
          <w:p w14:paraId="0936EE76" w14:textId="6C9D6472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20" w:type="dxa"/>
            <w:vMerge/>
          </w:tcPr>
          <w:p w14:paraId="7B57CA9F" w14:textId="77777777" w:rsidR="00762ECD" w:rsidRPr="005E0EDB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657B229D" w14:textId="72052CAC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6049CEE" w14:textId="77777777" w:rsidR="00762ECD" w:rsidRPr="00642806" w:rsidRDefault="00762ECD" w:rsidP="00106A2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A0535B3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4E9C256" w14:textId="77777777" w:rsidR="00762ECD" w:rsidRPr="00CA5A5A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6D11A76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6EF0E3B3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2A5C4B21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1BB09A1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F6D3AC1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4C73F313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7410E93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35D8DBBE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B72E6A8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207A4AE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A458565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81B59E5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C5476BE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F5C149E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textDirection w:val="btLr"/>
          </w:tcPr>
          <w:p w14:paraId="2A8FB0B7" w14:textId="77777777" w:rsidR="00762ECD" w:rsidRPr="00642806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textDirection w:val="btLr"/>
          </w:tcPr>
          <w:p w14:paraId="4B8FA683" w14:textId="77777777" w:rsidR="00762ECD" w:rsidRPr="005E0EDB" w:rsidRDefault="00762ECD" w:rsidP="00106A2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73A30965" w14:textId="60F3DC4F" w:rsidTr="005E0ED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E34F5E0" w14:textId="4B6FF733" w:rsidR="00762ECD" w:rsidRPr="00642806" w:rsidRDefault="00E971DB" w:rsidP="00C81CB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0C96398" w14:textId="0FBFD126" w:rsidR="00762ECD" w:rsidRDefault="00762ECD" w:rsidP="00106A2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โครงการสนับสนุนการบริหารสถานศึกษาศพด.บ้านหนองเจ็ดบาท</w:t>
            </w:r>
          </w:p>
          <w:p w14:paraId="28FEBA87" w14:textId="6082168A" w:rsidR="00762ECD" w:rsidRPr="00642806" w:rsidRDefault="00762ECD" w:rsidP="008F4E2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90430C">
              <w:rPr>
                <w:rFonts w:ascii="TH SarabunPSK" w:hAnsi="TH SarabunPSK" w:cs="TH SarabunPSK" w:hint="cs"/>
                <w:sz w:val="28"/>
                <w:szCs w:val="28"/>
                <w:cs/>
              </w:rPr>
              <w:t>๘๓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468DA1" w14:textId="77777777" w:rsidR="00762ECD" w:rsidRPr="00CA5A5A" w:rsidRDefault="00762ECD" w:rsidP="00C81CB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เพื่อเป็นค่าใช้จ่าย ดังนี้</w:t>
            </w:r>
          </w:p>
          <w:p w14:paraId="60B4495B" w14:textId="2731E6C7" w:rsidR="00762ECD" w:rsidRPr="00CA5A5A" w:rsidRDefault="00762ECD" w:rsidP="00C81CB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๑.เพื่อเป็นค่าใช้จ่ายอาหารกลางวันสำหรับนักเรียน จำนวน ๓</w:t>
            </w:r>
            <w:r w:rsidR="00DB21CC">
              <w:rPr>
                <w:rFonts w:ascii="TH SarabunPSK" w:hAnsi="TH SarabunPSK" w:cs="TH SarabunPSK" w:hint="cs"/>
                <w:sz w:val="26"/>
                <w:szCs w:val="26"/>
                <w:cs/>
              </w:rPr>
              <w:t>๐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คนๆละ </w:t>
            </w:r>
            <w:r w:rsidR="003772CC">
              <w:rPr>
                <w:rFonts w:ascii="TH SarabunPSK" w:hAnsi="TH SarabunPSK" w:cs="TH SarabunPSK" w:hint="cs"/>
                <w:sz w:val="26"/>
                <w:szCs w:val="26"/>
                <w:cs/>
              </w:rPr>
              <w:t>๓๖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บ./วัน   ๒๔๕ วัน</w:t>
            </w:r>
          </w:p>
          <w:p w14:paraId="7F6F092A" w14:textId="19D247FD" w:rsidR="00762ECD" w:rsidRPr="00CA5A5A" w:rsidRDefault="00762ECD" w:rsidP="00C81CB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๒.เพื่อเป็นค่าการเรียนการสอนสำหรับเด็กปฐมวัยจำนวน ๓</w:t>
            </w:r>
            <w:r w:rsidR="0090430C">
              <w:rPr>
                <w:rFonts w:ascii="TH SarabunPSK" w:hAnsi="TH SarabunPSK" w:cs="TH SarabunPSK" w:hint="cs"/>
                <w:sz w:val="26"/>
                <w:szCs w:val="26"/>
                <w:cs/>
              </w:rPr>
              <w:t>๐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คนๆละ ๑,</w:t>
            </w:r>
            <w:r w:rsidR="0090430C">
              <w:rPr>
                <w:rFonts w:ascii="TH SarabunPSK" w:hAnsi="TH SarabunPSK" w:cs="TH SarabunPSK" w:hint="cs"/>
                <w:sz w:val="26"/>
                <w:szCs w:val="26"/>
                <w:cs/>
              </w:rPr>
              <w:t>๙๗๒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บาท</w:t>
            </w:r>
          </w:p>
          <w:p w14:paraId="32EFBD80" w14:textId="2EE5C780" w:rsidR="00762ECD" w:rsidRDefault="00762ECD" w:rsidP="00C81CB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๓.ค่าใช้จ่ายในการศึกษา</w:t>
            </w:r>
            <w:r w:rsidR="00DB21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ค่าหนังสือ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คนละ ๒๐๐ บ/ปี ค่าอุปกรณ์การเรียน๒</w:t>
            </w:r>
            <w:r w:rsidR="00E971DB">
              <w:rPr>
                <w:rFonts w:ascii="TH SarabunPSK" w:hAnsi="TH SarabunPSK" w:cs="TH SarabunPSK" w:hint="cs"/>
                <w:sz w:val="26"/>
                <w:szCs w:val="26"/>
                <w:cs/>
              </w:rPr>
              <w:t>๙๐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บ/ปี ค่าเครื่องแบบนักเรียนคนละ ๓</w:t>
            </w:r>
            <w:r w:rsidR="003772CC">
              <w:rPr>
                <w:rFonts w:ascii="TH SarabunPSK" w:hAnsi="TH SarabunPSK" w:cs="TH SarabunPSK" w:hint="cs"/>
                <w:sz w:val="26"/>
                <w:szCs w:val="26"/>
                <w:cs/>
              </w:rPr>
              <w:t>๒๕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บ./ปี </w:t>
            </w:r>
            <w:r w:rsidR="00E971D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ค่ากิจกรรมพัฒนาผู้เรียน คนละ ๔</w:t>
            </w:r>
            <w:r w:rsidR="00DB21CC">
              <w:rPr>
                <w:rFonts w:ascii="TH SarabunPSK" w:hAnsi="TH SarabunPSK" w:cs="TH SarabunPSK" w:hint="cs"/>
                <w:sz w:val="26"/>
                <w:szCs w:val="26"/>
                <w:cs/>
              </w:rPr>
              <w:t>๙๐</w:t>
            </w:r>
            <w:r w:rsidR="00E971DB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บาท/ปี</w:t>
            </w:r>
          </w:p>
          <w:p w14:paraId="61BF79AE" w14:textId="520D9723" w:rsidR="002C1818" w:rsidRPr="00CA5A5A" w:rsidRDefault="002C1818" w:rsidP="00C81CB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8950B4" w14:textId="333BCC61" w:rsidR="00D45D42" w:rsidRPr="00E971DB" w:rsidRDefault="0090430C" w:rsidP="003772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๓๕๖,๓๘๕</w:t>
            </w:r>
          </w:p>
          <w:p w14:paraId="255338A2" w14:textId="7D0DFA0C" w:rsidR="00762ECD" w:rsidRDefault="0090430C" w:rsidP="003772C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๒๖๔,๖๐๐</w:t>
            </w:r>
          </w:p>
          <w:p w14:paraId="04B06A29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EE5490F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887481" w14:textId="77777777" w:rsidR="00D45D42" w:rsidRPr="00D45D42" w:rsidRDefault="00D45D42" w:rsidP="00D45D4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1F817CC" w14:textId="5CAF4A9A" w:rsidR="00762ECD" w:rsidRDefault="0090430C" w:rsidP="00E971D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๕๙</w:t>
            </w:r>
            <w:r w:rsidR="003772CC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๑๖๐</w:t>
            </w:r>
          </w:p>
          <w:p w14:paraId="75B5B87C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7362E8" w14:textId="77777777" w:rsidR="00762ECD" w:rsidRPr="003772CC" w:rsidRDefault="00762ECD" w:rsidP="00106A2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455D25A" w14:textId="77777777" w:rsidR="003772CC" w:rsidRDefault="003772CC" w:rsidP="003772CC">
            <w:pPr>
              <w:rPr>
                <w:rFonts w:ascii="TH SarabunPSK" w:hAnsi="TH SarabunPSK" w:cs="TH SarabunPSK"/>
                <w:sz w:val="4"/>
                <w:szCs w:val="4"/>
              </w:rPr>
            </w:pPr>
          </w:p>
          <w:p w14:paraId="0791021D" w14:textId="77777777" w:rsidR="003772CC" w:rsidRPr="003772CC" w:rsidRDefault="003772CC" w:rsidP="003772CC">
            <w:pPr>
              <w:rPr>
                <w:rFonts w:ascii="TH SarabunPSK" w:hAnsi="TH SarabunPSK" w:cs="TH SarabunPSK"/>
                <w:sz w:val="4"/>
                <w:szCs w:val="4"/>
              </w:rPr>
            </w:pPr>
          </w:p>
          <w:p w14:paraId="6BAB8BC2" w14:textId="1D0A3FFD" w:rsidR="00762ECD" w:rsidRDefault="0090430C" w:rsidP="003772C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๓๒,๖๒๕</w:t>
            </w:r>
          </w:p>
          <w:p w14:paraId="1A2D1BB9" w14:textId="77777777" w:rsidR="00762ECD" w:rsidRPr="00642806" w:rsidRDefault="00762ECD" w:rsidP="0058617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F8D4F3D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ศูนย์พัฒนาเด็กเล็กบ้านหนองเจ็ดบาท</w:t>
            </w:r>
          </w:p>
          <w:p w14:paraId="7B25B87D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2391BD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9AE316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10DED1" w14:textId="77777777" w:rsidR="00762ECD" w:rsidRPr="00642806" w:rsidRDefault="00762ECD" w:rsidP="0058617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A40C985" w14:textId="378D51B3" w:rsidR="00762ECD" w:rsidRDefault="002D6040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027FEC1B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อบต.แหลมสอม </w:t>
            </w:r>
          </w:p>
          <w:p w14:paraId="009173CC" w14:textId="77777777" w:rsidR="00762ECD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547306" w14:textId="77777777" w:rsidR="00762ECD" w:rsidRPr="00642806" w:rsidRDefault="00762ECD" w:rsidP="0058617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6CD7D0D" w14:textId="609755BA" w:rsidR="00762ECD" w:rsidRPr="00642806" w:rsidRDefault="00671BDE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56829E6E" wp14:editId="00A8A38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147320</wp:posOffset>
                      </wp:positionV>
                      <wp:extent cx="3070860" cy="0"/>
                      <wp:effectExtent l="23495" t="60960" r="20320" b="53340"/>
                      <wp:wrapNone/>
                      <wp:docPr id="341731175" name="Lin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0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D6B293" id="Line 160" o:spid="_x0000_s1026" style="position:absolute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1.6pt" to="241.5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4434DB1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5083D57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8261BBA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902A8B5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60EDE14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36A7331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D1F50B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2B28375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69FEE4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E642D11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1421E6E1" w14:textId="77777777" w:rsidR="00762ECD" w:rsidRPr="00642806" w:rsidRDefault="00762ECD" w:rsidP="00106A2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B59C697" w14:textId="77777777" w:rsidR="00254882" w:rsidRDefault="0025488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EB522C4" w14:textId="6AA3DCC8" w:rsidR="00762ECD" w:rsidRPr="005E0EDB" w:rsidRDefault="00E971DB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0657B20C" w14:textId="5DF0CC6C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90430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1B02CED3" w14:textId="08D8DBAC" w:rsidR="00CA5A5A" w:rsidRPr="00E971DB" w:rsidRDefault="00CB4652" w:rsidP="00E971DB">
      <w:pPr>
        <w:tabs>
          <w:tab w:val="left" w:pos="942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</w:t>
      </w:r>
      <w:r w:rsidR="007B11A8">
        <w:rPr>
          <w:rFonts w:ascii="TH SarabunPSK" w:hAnsi="TH SarabunPSK" w:cs="TH SarabunPSK" w:hint="cs"/>
          <w:cs/>
        </w:rPr>
        <w:t>๒</w:t>
      </w:r>
      <w:r w:rsidR="002220E1" w:rsidRPr="002220E1">
        <w:rPr>
          <w:rFonts w:ascii="TH SarabunPSK" w:hAnsi="TH SarabunPSK" w:cs="TH SarabunPSK" w:hint="cs"/>
          <w:cs/>
        </w:rPr>
        <w:t>-</w:t>
      </w:r>
    </w:p>
    <w:p w14:paraId="013A2C98" w14:textId="434483D2" w:rsidR="0007230E" w:rsidRPr="00642806" w:rsidRDefault="0007230E" w:rsidP="0007230E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2FCD7D37" w14:textId="77777777" w:rsidR="0007230E" w:rsidRPr="00642806" w:rsidRDefault="0007230E" w:rsidP="0007230E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9497115" w14:textId="2C3F3E71" w:rsidR="0007230E" w:rsidRPr="00642806" w:rsidRDefault="0007230E" w:rsidP="0007230E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๒๕๖๗</w:t>
      </w:r>
    </w:p>
    <w:p w14:paraId="174A1AE8" w14:textId="457094B8" w:rsidR="0007230E" w:rsidRPr="00E971DB" w:rsidRDefault="0007230E" w:rsidP="00E971DB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0F6F347" w14:textId="77777777" w:rsidR="0007230E" w:rsidRPr="00642806" w:rsidRDefault="0007230E" w:rsidP="0007230E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58F2D84F" w14:textId="651B51F0" w:rsidR="0007230E" w:rsidRPr="00642806" w:rsidRDefault="0085350B" w:rsidP="00CA5A5A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="0007230E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๒</w:t>
      </w:r>
      <w:r w:rsidR="0007230E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07230E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762ECD" w:rsidRPr="00642806" w14:paraId="12A1C3E3" w14:textId="0A714993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7612623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65010BF1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43406DF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AF88F8D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CA7D57B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DB5D7E7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4289B73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4E05F26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EAEFC83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A1A00E9" w14:textId="7E47D5CE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3CA2FBA" w14:textId="77777777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37204367" w14:textId="6E95C25E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762ECD" w:rsidRPr="00642806" w14:paraId="1F3A816C" w14:textId="6BC68654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62E49BC0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77380F1B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CA87067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24ECE0FB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2E7FD48D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909F71E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E5A2832" w14:textId="136CB7AA" w:rsidR="00762ECD" w:rsidRPr="00642806" w:rsidRDefault="00762ECD" w:rsidP="004C610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33C4C807" w14:textId="2EE7F9AB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3A1C4265" w14:textId="77777777" w:rsidR="00762ECD" w:rsidRPr="005E0EDB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762ECD" w:rsidRPr="00642806" w14:paraId="40AE52CB" w14:textId="692BFC86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2283CDA6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357522BC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9C2606F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0FA6FDE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2A286EC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01EB519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5163DC1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14BCC09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33DF5494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9BC8D68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18987E0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42E85F3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7D59292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764B5F7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DA5B726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96FEE4A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61583A5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268270A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78386BB" w14:textId="77777777" w:rsidR="00762ECD" w:rsidRPr="005E0EDB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8755A" w:rsidRPr="00642806" w14:paraId="70098E66" w14:textId="6BD49CE8" w:rsidTr="005E0ED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7AAB1D5E" w14:textId="14ADC002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๘.</w:t>
            </w:r>
          </w:p>
          <w:p w14:paraId="1192A75F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2BA3AE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F331E95" w14:textId="77777777" w:rsidR="0048755A" w:rsidRDefault="0048755A" w:rsidP="004875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โครงการสนับสนุนการบริหารสถานศึกษา ศูนย์พัฒนาเด็กเล็กบ้านแหลมสอม</w:t>
            </w:r>
          </w:p>
          <w:p w14:paraId="072901D7" w14:textId="0CD286AD" w:rsidR="0048755A" w:rsidRPr="00642806" w:rsidRDefault="0048755A" w:rsidP="0048755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90430C">
              <w:rPr>
                <w:rFonts w:ascii="TH SarabunPSK" w:hAnsi="TH SarabunPSK" w:cs="TH SarabunPSK" w:hint="cs"/>
                <w:sz w:val="28"/>
                <w:szCs w:val="28"/>
                <w:cs/>
              </w:rPr>
              <w:t>๘๓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D47741" w14:textId="77777777" w:rsidR="0048755A" w:rsidRPr="00CA5A5A" w:rsidRDefault="0048755A" w:rsidP="0048755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เพื่อเป็นค่าใช้จ่าย ดังนี้</w:t>
            </w:r>
          </w:p>
          <w:p w14:paraId="2AEFBF7F" w14:textId="5A7E3213" w:rsidR="0048755A" w:rsidRPr="00CA5A5A" w:rsidRDefault="0048755A" w:rsidP="0048755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๑.เพื่อเป็นค่าใช้จ่ายอาหารกลางวันสำหรับนักเรียน จำนวน </w:t>
            </w:r>
            <w:r w:rsidR="0090430C"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คนๆละ </w:t>
            </w:r>
            <w:r w:rsidR="0090430C">
              <w:rPr>
                <w:rFonts w:ascii="TH SarabunPSK" w:hAnsi="TH SarabunPSK" w:cs="TH SarabunPSK" w:hint="cs"/>
                <w:sz w:val="26"/>
                <w:szCs w:val="26"/>
                <w:cs/>
              </w:rPr>
              <w:t>๒๗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บ./วัน   ๒๔๕ วัน</w:t>
            </w:r>
          </w:p>
          <w:p w14:paraId="4A923E88" w14:textId="3B757BAB" w:rsidR="0048755A" w:rsidRPr="00CA5A5A" w:rsidRDefault="0048755A" w:rsidP="0048755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๒.เพื่อเป็นค่าการเรียนการสอนสำหรับเด็กปฐมวัยจำนวน </w:t>
            </w:r>
            <w:r w:rsidR="005B00F2">
              <w:rPr>
                <w:rFonts w:ascii="TH SarabunPSK" w:hAnsi="TH SarabunPSK" w:cs="TH SarabunPSK" w:hint="cs"/>
                <w:sz w:val="26"/>
                <w:szCs w:val="26"/>
                <w:cs/>
              </w:rPr>
              <w:t>๖๕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คนๆละ ๑,</w:t>
            </w:r>
            <w:r w:rsidR="005B00F2">
              <w:rPr>
                <w:rFonts w:ascii="TH SarabunPSK" w:hAnsi="TH SarabunPSK" w:cs="TH SarabunPSK" w:hint="cs"/>
                <w:sz w:val="26"/>
                <w:szCs w:val="26"/>
                <w:cs/>
              </w:rPr>
              <w:t>๙๗๒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บาท</w:t>
            </w:r>
          </w:p>
          <w:p w14:paraId="42F2523D" w14:textId="4913A8D3" w:rsidR="0048755A" w:rsidRPr="00CA5A5A" w:rsidRDefault="0048755A" w:rsidP="0048755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๓.ค่าใช้จ่ายในการศึกษา คนละ ๒๐๐ บ/ปี ค่าอุปกรณ์การเรียน๒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๙๐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บ/ปี ค่าเครื่องแบบนักเรียนคนละ 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๒๕</w:t>
            </w:r>
            <w:r w:rsidRPr="00CA5A5A">
              <w:rPr>
                <w:rFonts w:ascii="TH SarabunPSK" w:hAnsi="TH SarabunPSK" w:cs="TH SarabunPSK" w:hint="cs"/>
                <w:sz w:val="26"/>
                <w:szCs w:val="26"/>
                <w:cs/>
              </w:rPr>
              <w:t>บ./ปี  ๔๓๐บ/ปี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ค่ากิจกรรมพัฒนาผู้เรียน คนละ ๔</w:t>
            </w:r>
            <w:r w:rsidR="005B00F2">
              <w:rPr>
                <w:rFonts w:ascii="TH SarabunPSK" w:hAnsi="TH SarabunPSK" w:cs="TH SarabunPSK" w:hint="cs"/>
                <w:sz w:val="26"/>
                <w:szCs w:val="26"/>
                <w:cs/>
              </w:rPr>
              <w:t>๙๐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บาท/ปี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549D615" w14:textId="7ABA2F0F" w:rsidR="0048755A" w:rsidRPr="00196680" w:rsidRDefault="0048755A" w:rsidP="004875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๖</w:t>
            </w:r>
            <w:r w:rsidR="0090430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๒๐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,</w:t>
            </w:r>
            <w:r w:rsidR="0090430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๗๙๕</w:t>
            </w:r>
          </w:p>
          <w:p w14:paraId="09205852" w14:textId="06CC3E04" w:rsidR="0048755A" w:rsidRDefault="0090430C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๔๒๙,๙๗๕</w:t>
            </w:r>
          </w:p>
          <w:p w14:paraId="38E909B9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26C011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A02F63" w14:textId="77777777" w:rsidR="0048755A" w:rsidRPr="0048755A" w:rsidRDefault="0048755A" w:rsidP="0048755A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CA33F6A" w14:textId="77EA749C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5B00F2">
              <w:rPr>
                <w:rFonts w:ascii="TH SarabunPSK" w:hAnsi="TH SarabunPSK" w:cs="TH SarabunPSK" w:hint="cs"/>
                <w:sz w:val="28"/>
                <w:szCs w:val="28"/>
                <w:cs/>
              </w:rPr>
              <w:t>๒๘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5B00F2">
              <w:rPr>
                <w:rFonts w:ascii="TH SarabunPSK" w:hAnsi="TH SarabunPSK" w:cs="TH SarabunPSK" w:hint="cs"/>
                <w:sz w:val="28"/>
                <w:szCs w:val="28"/>
                <w:cs/>
              </w:rPr>
              <w:t>๑๘๐</w:t>
            </w:r>
          </w:p>
          <w:p w14:paraId="4DC4AD48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E59BFF" w14:textId="77777777" w:rsidR="0068559A" w:rsidRPr="0068559A" w:rsidRDefault="0068559A" w:rsidP="0048755A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D958FF1" w14:textId="7B745955" w:rsidR="0048755A" w:rsidRPr="00642806" w:rsidRDefault="005B00F2" w:rsidP="0068559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๖๒,๖๔๐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DC00031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ศูนย์พัฒนาเด็กเล็กบ้านแหลมสอม</w:t>
            </w:r>
          </w:p>
          <w:p w14:paraId="49D44A5E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35C7A5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38FA6D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EC209B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BABC18F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  </w:t>
            </w:r>
          </w:p>
          <w:p w14:paraId="472D7054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อบต.แหลมสอม </w:t>
            </w:r>
          </w:p>
          <w:p w14:paraId="353B1724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F384A3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3442C6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F26C6F" w14:textId="77777777" w:rsidR="0048755A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36DB9A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9397C2" w14:textId="1F5A000C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6C04BA99" wp14:editId="73159DF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177800</wp:posOffset>
                      </wp:positionV>
                      <wp:extent cx="3070860" cy="0"/>
                      <wp:effectExtent l="16510" t="53340" r="17780" b="60960"/>
                      <wp:wrapNone/>
                      <wp:docPr id="1193554075" name="Lin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0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40A5EF" id="Line 161" o:spid="_x0000_s1026" style="position:absolute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pt" to="241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931CE36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6C0B434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9CDE66A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7B0D3AD5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59704C6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D9F0276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82E3D3C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0F014DE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5D5BF8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99E1256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0322D89" w14:textId="77777777" w:rsidR="0048755A" w:rsidRPr="00642806" w:rsidRDefault="0048755A" w:rsidP="0048755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2648DC8" w14:textId="77777777" w:rsidR="00254882" w:rsidRDefault="00254882" w:rsidP="004875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F4DCAFA" w14:textId="2E2451D8" w:rsidR="0048755A" w:rsidRPr="005E0EDB" w:rsidRDefault="0048755A" w:rsidP="004875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56945C7A" w14:textId="00677E09" w:rsidR="0048755A" w:rsidRPr="005E0EDB" w:rsidRDefault="0048755A" w:rsidP="0048755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90430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39A8D0A6" w14:textId="77777777" w:rsidR="00A06A9D" w:rsidRPr="00A06A9D" w:rsidRDefault="00A06A9D" w:rsidP="0007230E">
      <w:pPr>
        <w:tabs>
          <w:tab w:val="left" w:pos="942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14:paraId="104B8997" w14:textId="1D206D8B" w:rsidR="00E971DB" w:rsidRPr="0007230E" w:rsidRDefault="00897EAF" w:rsidP="00572D52">
      <w:pPr>
        <w:tabs>
          <w:tab w:val="left" w:pos="94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085C54">
        <w:rPr>
          <w:rFonts w:ascii="TH SarabunIT๙" w:hAnsi="TH SarabunIT๙" w:cs="TH SarabunIT๙" w:hint="cs"/>
          <w:cs/>
        </w:rPr>
        <w:t>๑</w:t>
      </w:r>
      <w:r w:rsidR="007B11A8">
        <w:rPr>
          <w:rFonts w:ascii="TH SarabunIT๙" w:hAnsi="TH SarabunIT๙" w:cs="TH SarabunIT๙" w:hint="cs"/>
          <w:cs/>
        </w:rPr>
        <w:t>๓</w:t>
      </w:r>
      <w:r w:rsidR="0007230E" w:rsidRPr="0007230E">
        <w:rPr>
          <w:rFonts w:ascii="TH SarabunIT๙" w:hAnsi="TH SarabunIT๙" w:cs="TH SarabunIT๙" w:hint="cs"/>
          <w:cs/>
        </w:rPr>
        <w:t>-</w:t>
      </w:r>
    </w:p>
    <w:p w14:paraId="24DAE904" w14:textId="23104C1C" w:rsidR="001661EC" w:rsidRPr="00642806" w:rsidRDefault="001661EC" w:rsidP="001661EC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7D2A1059" w14:textId="77777777" w:rsidR="001661EC" w:rsidRPr="00642806" w:rsidRDefault="001661EC" w:rsidP="001661EC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51C214A0" w14:textId="0B081154" w:rsidR="001661EC" w:rsidRPr="00642806" w:rsidRDefault="001661EC" w:rsidP="001661E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57321792" w14:textId="3B45ADE2" w:rsidR="001661EC" w:rsidRPr="00572D52" w:rsidRDefault="001661EC" w:rsidP="00572D5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7BF23D1" w14:textId="77777777" w:rsidR="001661EC" w:rsidRPr="00642806" w:rsidRDefault="001661EC" w:rsidP="001661EC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050BC734" w14:textId="64235D6B" w:rsidR="001661EC" w:rsidRPr="00642806" w:rsidRDefault="0085350B" w:rsidP="00CA5A5A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="001661EC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1661EC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762ECD" w:rsidRPr="00642806" w14:paraId="51B20FAD" w14:textId="720E45E7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FE5B6B6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A9F2D06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78F0EE7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63B97F2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67410B8F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5655579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B8CEBB5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83B560C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2760D54A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8E343EF" w14:textId="02375325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2C6BFF64" w14:textId="77777777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89C9725" w14:textId="4631775E" w:rsidR="00762ECD" w:rsidRPr="005E0EDB" w:rsidRDefault="00762ECD" w:rsidP="00762EC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762ECD" w:rsidRPr="00642806" w14:paraId="1344B7DF" w14:textId="1A5F3EEF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710303F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0317B6E9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FD0A9D7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4310627E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669F4DE5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87C2708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DF21368" w14:textId="2AC402A4" w:rsidR="00762ECD" w:rsidRPr="00642806" w:rsidRDefault="00762ECD" w:rsidP="004C610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ADF4AC8" w14:textId="4857FE30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2FE1E28" w14:textId="77777777" w:rsidR="00762ECD" w:rsidRPr="005E0EDB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652FADC4" w14:textId="79D7BB5F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4E4E97FD" w14:textId="77777777" w:rsidR="00762ECD" w:rsidRPr="00642806" w:rsidRDefault="00762ECD" w:rsidP="004C610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3829A4AB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09F1335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1B09EFC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FD0155E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CD09F98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A87925C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E06D545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1730AFF4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1DAEF18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7134231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8DEF672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CA12012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C583644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F26C5EA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D837B8B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8278605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F4D57D7" w14:textId="77777777" w:rsidR="00762ECD" w:rsidRPr="00642806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643C195B" w14:textId="77777777" w:rsidR="00762ECD" w:rsidRPr="005E0EDB" w:rsidRDefault="00762ECD" w:rsidP="004C610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762ECD" w:rsidRPr="00642806" w14:paraId="7323247E" w14:textId="70A59CFC" w:rsidTr="005E0EDB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712A3029" w14:textId="3CE65E5E" w:rsidR="00762ECD" w:rsidRPr="00642806" w:rsidRDefault="00816148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7A868DAD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F61E8F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FF1F66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6488E3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E4379E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536895B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6C2362" w14:textId="77777777" w:rsidR="00762ECD" w:rsidRDefault="00762ECD" w:rsidP="00CA5A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0B198E" w14:textId="7828EEAF" w:rsidR="00762ECD" w:rsidRDefault="00762ECD" w:rsidP="008161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816148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28E02797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A5B9EE0" w14:textId="77777777" w:rsidR="00762ECD" w:rsidRDefault="00762ECD" w:rsidP="004C610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 ศพด.สัมพันธ์</w:t>
            </w:r>
          </w:p>
          <w:p w14:paraId="67EADB1A" w14:textId="1391530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3F4D7C">
              <w:rPr>
                <w:rFonts w:ascii="TH SarabunPSK" w:hAnsi="TH SarabunPSK" w:cs="TH SarabunPSK" w:hint="cs"/>
                <w:sz w:val="28"/>
                <w:szCs w:val="28"/>
                <w:cs/>
              </w:rPr>
              <w:t>๘๒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37E46B95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0005A0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E4A471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854A4F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808894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445454" w14:textId="77777777" w:rsidR="00762ECD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E640BBB" w14:textId="3B616D19" w:rsidR="00762ECD" w:rsidRDefault="00762ECD" w:rsidP="00FF0A1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โครงการจัดงานวันเด็กแห่งชาติ</w:t>
            </w:r>
          </w:p>
          <w:p w14:paraId="5F22F061" w14:textId="7B3B7ADC" w:rsidR="00762ECD" w:rsidRDefault="00762ECD" w:rsidP="00FF0A1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3F4D7C">
              <w:rPr>
                <w:rFonts w:ascii="TH SarabunPSK" w:hAnsi="TH SarabunPSK" w:cs="TH SarabunPSK" w:hint="cs"/>
                <w:sz w:val="28"/>
                <w:szCs w:val="28"/>
                <w:cs/>
              </w:rPr>
              <w:t>๘๒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5A6CA55C" w14:textId="77777777" w:rsidR="00762ECD" w:rsidRPr="00642806" w:rsidRDefault="00762ECD" w:rsidP="00FE54B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6C2C77" w14:textId="2CFF2EB3" w:rsidR="00762ECD" w:rsidRDefault="00762ECD" w:rsidP="00DB527A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เพื่อเป็นค่าใช้จ่ายในการดำเนินโครงการ ศพด.สัมพันธ์ การจัดการแข่งขันกีฬาและการส่งนักกีฬาเข้าร่วมการแข่งขัน เป็นไปตามระเบียบกระทรวงมหาดไทยว่าด้วยการเบิกจ่ายค่าใช้จ่ายในการจัดงาน</w:t>
            </w:r>
            <w:r w:rsidRPr="0064280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14:paraId="328F57DF" w14:textId="77777777" w:rsidR="00762ECD" w:rsidRDefault="00762ECD" w:rsidP="00FF0A1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เพื่อเป็นค่าใช้จ่ายในการดำเนินโครงการจัดงานวันเด็กแห่งชาติเป็นไปตามระเบียบกระทรวงมหาดไทย</w:t>
            </w:r>
          </w:p>
          <w:p w14:paraId="5CF293B1" w14:textId="61C3BB8E" w:rsidR="002C1818" w:rsidRPr="00642806" w:rsidRDefault="002C1818" w:rsidP="00FF0A1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118CAE2" w14:textId="10ECF9F6" w:rsidR="00762ECD" w:rsidRDefault="003F4D7C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  <w:p w14:paraId="0F2C3B49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EB2AAD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D0E972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986F89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FBD2A8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4F441B" w14:textId="77777777" w:rsidR="00762ECD" w:rsidRDefault="00762ECD" w:rsidP="00CA5A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F4A0D7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CB3A90" w14:textId="34205FAF" w:rsidR="00762ECD" w:rsidRPr="00642806" w:rsidRDefault="003F4D7C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๒๐</w:t>
            </w:r>
            <w:r w:rsidR="00762ECD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99273B7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426DFF4F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E84CA6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AD132B4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692F84A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4BDAA4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A04283" w14:textId="77777777" w:rsidR="00762ECD" w:rsidRDefault="00762ECD" w:rsidP="00CA5A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2478E0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3E08B0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4DFFD36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กองการศึกษาอบต.แหลมสอม </w:t>
            </w:r>
          </w:p>
          <w:p w14:paraId="0001E014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FE2279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7D798A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AC74F4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83AEC4" w14:textId="77777777" w:rsidR="00762ECD" w:rsidRDefault="00762ECD" w:rsidP="00CA5A5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D48081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528C8A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3E63C0A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99FE10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B468A7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1FBB64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64B450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661165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B6093C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8D2FD1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7049C7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CB43DD" w14:textId="77777777" w:rsidR="00762ECD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F756C4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2C8832F" w14:textId="5D699373" w:rsidR="00762ECD" w:rsidRPr="00642806" w:rsidRDefault="00671BDE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0C777B38" wp14:editId="2472A67B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177800</wp:posOffset>
                      </wp:positionV>
                      <wp:extent cx="2468880" cy="0"/>
                      <wp:effectExtent l="17145" t="53340" r="19050" b="60960"/>
                      <wp:wrapNone/>
                      <wp:docPr id="1132518214" name="Lin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ADA042" id="Line 162" o:spid="_x0000_s1026" style="position:absolute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pt,14pt" to="198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15D5DB9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5E125CC" w14:textId="3B36041E" w:rsidR="00762ECD" w:rsidRPr="00642806" w:rsidRDefault="00671BDE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EBEBBBB" wp14:editId="3D41FA0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2003637</wp:posOffset>
                      </wp:positionV>
                      <wp:extent cx="198120" cy="0"/>
                      <wp:effectExtent l="38100" t="76200" r="11430" b="95250"/>
                      <wp:wrapNone/>
                      <wp:docPr id="771286936" name="Lin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8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09C621" id="Line 163" o:spid="_x0000_s1026" style="position:absolute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57.75pt" to="10.95pt,1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973E7AA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8B40FE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F49411D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853E481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5720313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1ECE46B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803A1A8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5D7A21" w14:textId="77777777" w:rsidR="00762ECD" w:rsidRPr="00642806" w:rsidRDefault="00762ECD" w:rsidP="004C61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378C93B" w14:textId="77777777" w:rsidR="00254882" w:rsidRDefault="0025488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A4736D1" w14:textId="26A001FB" w:rsidR="00762ECD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สิงหาคม</w:t>
            </w:r>
          </w:p>
          <w:p w14:paraId="3F12973A" w14:textId="1C31626C" w:rsidR="00762ECD" w:rsidRPr="005E0EDB" w:rsidRDefault="00762ECD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0EB1B4E1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46F7779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FAECF07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1BE1B23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BAB18F3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F1F90EE" w14:textId="77777777" w:rsidR="00572D52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ECDA7CB" w14:textId="77777777" w:rsidR="005E0EDB" w:rsidRDefault="005E0EDB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25E01DC" w14:textId="77777777" w:rsidR="005E0EDB" w:rsidRDefault="005E0EDB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1FD559B" w14:textId="77777777" w:rsidR="005E0EDB" w:rsidRPr="005E0EDB" w:rsidRDefault="005E0EDB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E3FCA70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EF391BC" w14:textId="78E21B5C" w:rsidR="006C6BC2" w:rsidRPr="005E0EDB" w:rsidRDefault="006C6BC2" w:rsidP="002548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3F4D7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มกราคม  ๒๕๖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445CE8F2" w14:textId="77777777" w:rsidR="00572D52" w:rsidRPr="005E0EDB" w:rsidRDefault="00572D52" w:rsidP="00762EC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C846317" w14:textId="190ED9F4" w:rsidR="00572D52" w:rsidRPr="005E0EDB" w:rsidRDefault="00572D52" w:rsidP="00762ECD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14:paraId="263BF42E" w14:textId="77777777" w:rsidR="00A06A9D" w:rsidRPr="00A06A9D" w:rsidRDefault="00A06A9D" w:rsidP="00113C56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5EA17B3" w14:textId="402ACD6B" w:rsidR="006C6BC2" w:rsidRDefault="00897EAF" w:rsidP="002C181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085C54">
        <w:rPr>
          <w:rFonts w:ascii="TH SarabunPSK" w:hAnsi="TH SarabunPSK" w:cs="TH SarabunPSK" w:hint="cs"/>
          <w:cs/>
        </w:rPr>
        <w:t>๑</w:t>
      </w:r>
      <w:r w:rsidR="007B11A8">
        <w:rPr>
          <w:rFonts w:ascii="TH SarabunPSK" w:hAnsi="TH SarabunPSK" w:cs="TH SarabunPSK" w:hint="cs"/>
          <w:cs/>
        </w:rPr>
        <w:t>๔</w:t>
      </w:r>
      <w:r w:rsidR="00113C56">
        <w:rPr>
          <w:rFonts w:ascii="TH SarabunPSK" w:hAnsi="TH SarabunPSK" w:cs="TH SarabunPSK" w:hint="cs"/>
          <w:cs/>
        </w:rPr>
        <w:t>-</w:t>
      </w:r>
    </w:p>
    <w:p w14:paraId="1B6B5DDA" w14:textId="77777777" w:rsidR="00172A6F" w:rsidRPr="00642806" w:rsidRDefault="00172A6F" w:rsidP="00172A6F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00FC3E27" w14:textId="77777777" w:rsidR="00172A6F" w:rsidRPr="00642806" w:rsidRDefault="00172A6F" w:rsidP="00172A6F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7E91C5B" w14:textId="77777777" w:rsidR="00172A6F" w:rsidRPr="00642806" w:rsidRDefault="00172A6F" w:rsidP="00172A6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74F1C61E" w14:textId="77777777" w:rsidR="00172A6F" w:rsidRPr="00572D52" w:rsidRDefault="00172A6F" w:rsidP="00172A6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7A4A6A40" w14:textId="77777777" w:rsidR="00172A6F" w:rsidRPr="00642806" w:rsidRDefault="00172A6F" w:rsidP="00172A6F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13DB151C" w14:textId="77777777" w:rsidR="00172A6F" w:rsidRPr="00642806" w:rsidRDefault="00172A6F" w:rsidP="00172A6F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172A6F" w:rsidRPr="00642806" w14:paraId="1E0D96A4" w14:textId="77777777" w:rsidTr="00F05C1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56C59063" w14:textId="77777777" w:rsidR="00172A6F" w:rsidRPr="00642806" w:rsidRDefault="00172A6F" w:rsidP="00F05C1E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4410F29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EEF98FE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8CD4747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6344424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E26C849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0DE5CA1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7D946A98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1CA4ED1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93E7CAC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D4196AB" w14:textId="77777777" w:rsidR="00172A6F" w:rsidRPr="005E0EDB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83E0334" w14:textId="77777777" w:rsidR="00172A6F" w:rsidRPr="005E0EDB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172A6F" w:rsidRPr="00642806" w14:paraId="1136B180" w14:textId="77777777" w:rsidTr="00F05C1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A58E6A0" w14:textId="77777777" w:rsidR="00172A6F" w:rsidRPr="00642806" w:rsidRDefault="00172A6F" w:rsidP="00F05C1E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0F9441D3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5ADE9E2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BF25FB7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C4EB670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52B9C10D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B2FEBCF" w14:textId="77777777" w:rsidR="00172A6F" w:rsidRPr="00642806" w:rsidRDefault="00172A6F" w:rsidP="00F05C1E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3876471B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C92A7A8" w14:textId="77777777" w:rsidR="00172A6F" w:rsidRPr="005E0EDB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172A6F" w:rsidRPr="00642806" w14:paraId="7C32703B" w14:textId="77777777" w:rsidTr="00F05C1E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A442A54" w14:textId="77777777" w:rsidR="00172A6F" w:rsidRPr="00642806" w:rsidRDefault="00172A6F" w:rsidP="00F05C1E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418C683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5845BF1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1C809EA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23115ED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022D641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3823515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53B4CAF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EF9A693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A781671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C01BA01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94980BF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3DCE4B2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C3E5B2D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F3CB75F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53922D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C1B99F2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9EDAB55" w14:textId="77777777" w:rsidR="00172A6F" w:rsidRPr="00642806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DD2D496" w14:textId="77777777" w:rsidR="00172A6F" w:rsidRPr="005E0EDB" w:rsidRDefault="00172A6F" w:rsidP="00F05C1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172A6F" w:rsidRPr="00642806" w14:paraId="5944695D" w14:textId="77777777" w:rsidTr="00F05C1E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6087D4C" w14:textId="3D57D1EB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๑๑.</w:t>
            </w:r>
          </w:p>
          <w:p w14:paraId="7EBB9BCE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E552DCF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CB67B2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55D721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A2AE10F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08CEA6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EC73BF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659465E" w14:textId="77777777" w:rsidR="00172A6F" w:rsidRPr="00642806" w:rsidRDefault="00172A6F" w:rsidP="00172A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9ED377A" w14:textId="1C8E490F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โครงการพัฒนาศักยภาพครูและบุคลากรทางการศึกษา</w:t>
            </w:r>
          </w:p>
          <w:p w14:paraId="0C76070F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๘๒)</w:t>
            </w:r>
          </w:p>
          <w:p w14:paraId="26F985B8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8BB152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1E6997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C56E51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25F690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70DAB0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1FE197" w14:textId="77777777" w:rsidR="00172A6F" w:rsidRPr="00642806" w:rsidRDefault="00172A6F" w:rsidP="00172A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1988EE" w14:textId="39A36629" w:rsidR="00172A6F" w:rsidRPr="00642806" w:rsidRDefault="00172A6F" w:rsidP="00172A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เพื่อเป็นค่าใช้จ่ายตามหลักสูตรการฝึกอบรม เช่น ค่าใช้จ่ายเกี่ยวกับการใช้และการตกแต่งสถานที่ฝึกอบรม ค่าวัสดุ เครื่องเขียน และอุปกรณ์ ค่าสมนาคุณวิทยากร ค่าอาหาร ค่าอาหารว่างและเครื่องดื่ม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9A6CF3B" w14:textId="15B0B613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๓๐,๐๐๐</w:t>
            </w:r>
          </w:p>
          <w:p w14:paraId="2F68C9D3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1370C0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D9726F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07C965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C5DC98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AC6FD6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4B3C8F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5F0F4A" w14:textId="4C9313B4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DDA85D0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434C6730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1F6232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06F621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1CFAED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D30CA6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990668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897B646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3863E3" w14:textId="4167ADF1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15CC7BE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กองการศึกษาอบต.แหลมสอม </w:t>
            </w:r>
          </w:p>
          <w:p w14:paraId="7F679A6A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9BBEE8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F7A16D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F88F97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A96827" w14:textId="77777777" w:rsidR="00172A6F" w:rsidRDefault="00172A6F" w:rsidP="00F05C1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0D60E8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4B7BB9" w14:textId="4188D051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DD64113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8B39B6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31E3B7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F9D333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281EB3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2E8455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B977969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198465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F8C29A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4E525B" w14:textId="77777777" w:rsidR="00172A6F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7BA40AE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F5021F6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5578C2A1" wp14:editId="14CF8D48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177800</wp:posOffset>
                      </wp:positionV>
                      <wp:extent cx="2468880" cy="0"/>
                      <wp:effectExtent l="17145" t="53340" r="19050" b="60960"/>
                      <wp:wrapNone/>
                      <wp:docPr id="1797854510" name="Lin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B3F67" id="Line 162" o:spid="_x0000_s1026" style="position:absolute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pt,14pt" to="198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033B089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A084D43" w14:textId="38AC7E21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B88E6D8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E0CCEB3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C6287E3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B03E7A8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FDAE9DA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C4A3786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640D5A9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051A742" w14:textId="77777777" w:rsidR="00172A6F" w:rsidRPr="00642806" w:rsidRDefault="00172A6F" w:rsidP="00F05C1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78A7A46" w14:textId="77777777" w:rsidR="00172A6F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681AD77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สิงหาคม</w:t>
            </w:r>
          </w:p>
          <w:p w14:paraId="47E8867F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3E7C8EED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B83FD4D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1995FB2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3F8F8A6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167A8A2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0BD2EC3" w14:textId="77777777" w:rsidR="00172A6F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4B7B57F" w14:textId="77777777" w:rsidR="00172A6F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6BAADFD" w14:textId="77777777" w:rsidR="00172A6F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2B1AF7B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5A5E318" w14:textId="77777777" w:rsidR="00172A6F" w:rsidRPr="005E0EDB" w:rsidRDefault="00172A6F" w:rsidP="00F05C1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FC71D59" w14:textId="77777777" w:rsidR="00172A6F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1A00ED4" w14:textId="77777777" w:rsidR="00172A6F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9F54878" w14:textId="77777777" w:rsidR="00172A6F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65957C4" w14:textId="77777777" w:rsidR="00172A6F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69860CCB" w14:textId="77777777" w:rsidR="00172A6F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A78D9B3" w14:textId="77777777" w:rsidR="00172A6F" w:rsidRPr="005E0EDB" w:rsidRDefault="00172A6F" w:rsidP="00172A6F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14:paraId="308AFD9C" w14:textId="77777777" w:rsidR="00172A6F" w:rsidRPr="00A06A9D" w:rsidRDefault="00172A6F" w:rsidP="00172A6F">
      <w:pPr>
        <w:jc w:val="center"/>
        <w:rPr>
          <w:rFonts w:ascii="TH SarabunPSK" w:hAnsi="TH SarabunPSK" w:cs="TH SarabunPSK"/>
          <w:sz w:val="16"/>
          <w:szCs w:val="16"/>
        </w:rPr>
      </w:pPr>
    </w:p>
    <w:p w14:paraId="33F39CBA" w14:textId="23D05F91" w:rsidR="000B7C18" w:rsidRPr="00172A6F" w:rsidRDefault="00172A6F" w:rsidP="000B7C1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-๑๕-</w:t>
      </w:r>
    </w:p>
    <w:p w14:paraId="6C356DD7" w14:textId="77777777" w:rsidR="000B7C18" w:rsidRDefault="000B7C18" w:rsidP="00414EAE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57F1BBE2" w14:textId="0BEF08E8" w:rsidR="00414EAE" w:rsidRPr="00642806" w:rsidRDefault="00414EAE" w:rsidP="00414EAE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6FC1C476" w14:textId="77777777" w:rsidR="00414EAE" w:rsidRPr="00642806" w:rsidRDefault="00414EAE" w:rsidP="00414EAE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79ACA44" w14:textId="30D75FE1" w:rsidR="00414EAE" w:rsidRPr="00642806" w:rsidRDefault="00414EAE" w:rsidP="00414EAE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47783646" w14:textId="33AA32EA" w:rsidR="00414EAE" w:rsidRPr="00EE5244" w:rsidRDefault="00414EAE" w:rsidP="00EE5244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9C6E7B4" w14:textId="77777777" w:rsidR="00414EAE" w:rsidRPr="00642806" w:rsidRDefault="00414EAE" w:rsidP="00414EAE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25D132D7" w14:textId="02C0A5ED" w:rsidR="00414EAE" w:rsidRPr="00642806" w:rsidRDefault="0085350B" w:rsidP="00EE5244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="00414EAE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414EAE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5E0EDB" w14:paraId="1B721307" w14:textId="64B240D5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598393F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BD9093F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04463D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AB63008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A5D53FD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396BC36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6347D5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56B8750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D6E56E5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D0888BB" w14:textId="1EEA4DC9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612C1E3B" w14:textId="77777777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56E0897" w14:textId="7490AAFA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5E0EDB" w14:paraId="25BADDF2" w14:textId="094C6133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250A3A7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6AA2E24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5D0C3B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4F1649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2BAC4979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B8B7A48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0DECF09" w14:textId="0C023246" w:rsidR="00E17A65" w:rsidRPr="00642806" w:rsidRDefault="00E17A65" w:rsidP="00F2798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EB94C8E" w14:textId="3E3CC981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2399AEC" w14:textId="77777777" w:rsidR="00E17A65" w:rsidRPr="005E0EDB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5E0EDB" w14:paraId="32D86827" w14:textId="06F92ED2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0CE163C2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3DBCD0F5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FA92BC9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8017D42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C2F3282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9B15D6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459DAEB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6302551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01453E5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6E325E6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331BAC0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5D64931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8C2B6F1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0F102BD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902AF34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082D9E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FCACF87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28852AC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2085F506" w14:textId="77777777" w:rsidR="00E17A65" w:rsidRPr="005E0EDB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5E0EDB" w14:paraId="556B1580" w14:textId="4E15ACA3" w:rsidTr="005E0EDB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3206793" w14:textId="289204FB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7D325036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3C1158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1721BD6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A2A36F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647FC3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863CA6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D18552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F46C8A" w14:textId="6E02F6BD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CF4A421" w14:textId="77777777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อุดหนุนโรงเรียนบ้านแหลมสอม</w:t>
            </w:r>
          </w:p>
          <w:p w14:paraId="20495018" w14:textId="20B5C5AA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๘๗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</w:p>
          <w:p w14:paraId="379274D9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99714B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9BF02A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592B49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DE79EB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F80EFA" w14:textId="77777777" w:rsidR="00E17A65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9FB07C" w14:textId="53DE04BD" w:rsidR="00E17A65" w:rsidRPr="00642806" w:rsidRDefault="00E17A65" w:rsidP="00A020D1">
            <w:pPr>
              <w:tabs>
                <w:tab w:val="right" w:pos="234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423287" w14:textId="0007073F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อุดหนุนโรงเรียนบ้านแหลมสอม โดยข้อมูลเด็ก ณ วันที่ ๑๐ มิถุนายน </w:t>
            </w:r>
            <w:r w:rsidR="00122901">
              <w:rPr>
                <w:rFonts w:ascii="TH SarabunPSK" w:hAnsi="TH SarabunPSK" w:cs="TH SarabunPSK" w:hint="cs"/>
                <w:sz w:val="28"/>
                <w:szCs w:val="28"/>
                <w:cs/>
              </w:rPr>
              <w:t>๒๕๖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</w:p>
          <w:p w14:paraId="009948B4" w14:textId="1C8D9EC6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- เพื่อใช้ในการจัดหาอาหารกลางวัน จำนวน 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๑๕๘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คน ๆละ</w:t>
            </w:r>
            <w:r w:rsidR="00F23792">
              <w:rPr>
                <w:rFonts w:ascii="TH SarabunPSK" w:hAnsi="TH SarabunPSK" w:cs="TH SarabunPSK" w:hint="cs"/>
                <w:sz w:val="28"/>
                <w:szCs w:val="28"/>
                <w:cs/>
              </w:rPr>
              <w:t>๒๒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บาท/วันจำนวน ๒๐๐ วัน </w:t>
            </w:r>
          </w:p>
          <w:p w14:paraId="1386C4D6" w14:textId="77777777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39F600" w14:textId="0768AA2B" w:rsidR="00E17A65" w:rsidRPr="004B4231" w:rsidRDefault="00E17A65" w:rsidP="00F279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9F1C14" w14:textId="36D411A5" w:rsidR="00E17A65" w:rsidRDefault="00CA315F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๖๙๕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290504B2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91DF31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2C37AD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60B3FA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E54647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C5DE13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E52EEF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464ADC" w14:textId="5554EF7D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7B2B110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โรงเรียนบ้านแหลมสอม</w:t>
            </w:r>
          </w:p>
          <w:p w14:paraId="7D3F962A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70C3EB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18CF30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2D11C7C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3E95CB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B055E91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09C800" w14:textId="36746D45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A4A946C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5A2CC6B4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CFCE92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346F15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B9673BC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E2F4DA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D804EB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1DFC0AA5" w14:textId="2B90C842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9310F1E" w14:textId="5E3E3541" w:rsidR="00E17A65" w:rsidRPr="00642806" w:rsidRDefault="00671BDE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0A32CFB2" wp14:editId="6D833968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177800</wp:posOffset>
                      </wp:positionV>
                      <wp:extent cx="2926080" cy="0"/>
                      <wp:effectExtent l="16510" t="52705" r="19685" b="61595"/>
                      <wp:wrapNone/>
                      <wp:docPr id="226701069" name="Lin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26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39445C" id="Line 166" o:spid="_x0000_s1026" style="position:absolute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5pt,14pt" to="240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A1DCE10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476FF54" w14:textId="6C5F5DCC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42DDFE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EF2949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B3AC370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868791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F9C27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A7278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9A4320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B1FCAB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DB0098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C8EAC76" w14:textId="77777777" w:rsidR="00254882" w:rsidRDefault="00254882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08384A7" w14:textId="5B32F285" w:rsidR="00E17A65" w:rsidRPr="005E0EDB" w:rsidRDefault="003B61BC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308CD1AB" w14:textId="296B3551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050AB78B" w14:textId="2728B3BE" w:rsidR="00CB0776" w:rsidRDefault="004677F7" w:rsidP="00CA315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</w:t>
      </w:r>
      <w:r w:rsidR="00CA315F">
        <w:rPr>
          <w:rFonts w:ascii="TH SarabunPSK" w:hAnsi="TH SarabunPSK" w:cs="TH SarabunPSK" w:hint="cs"/>
          <w:cs/>
        </w:rPr>
        <w:t>๖</w:t>
      </w:r>
      <w:r w:rsidR="00414EAE">
        <w:rPr>
          <w:rFonts w:ascii="TH SarabunPSK" w:hAnsi="TH SarabunPSK" w:cs="TH SarabunPSK" w:hint="cs"/>
          <w:cs/>
        </w:rPr>
        <w:t>-</w:t>
      </w:r>
    </w:p>
    <w:p w14:paraId="6AE2B9C9" w14:textId="77777777" w:rsidR="000B7C18" w:rsidRDefault="000B7C18" w:rsidP="00CA315F">
      <w:pPr>
        <w:jc w:val="center"/>
        <w:rPr>
          <w:rFonts w:ascii="TH SarabunPSK" w:hAnsi="TH SarabunPSK" w:cs="TH SarabunPSK"/>
        </w:rPr>
      </w:pPr>
    </w:p>
    <w:p w14:paraId="073008BF" w14:textId="736456EB" w:rsidR="00414EAE" w:rsidRPr="00642806" w:rsidRDefault="00414EAE" w:rsidP="00414EAE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58CC322B" w14:textId="77777777" w:rsidR="00414EAE" w:rsidRPr="00642806" w:rsidRDefault="00414EAE" w:rsidP="00414EAE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2CAD90F6" w14:textId="73637FB2" w:rsidR="00414EAE" w:rsidRPr="00642806" w:rsidRDefault="00414EAE" w:rsidP="00414EAE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99EF214" w14:textId="77777777" w:rsidR="00414EAE" w:rsidRPr="00642806" w:rsidRDefault="00414EAE" w:rsidP="00414EAE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01B9B266" w14:textId="77777777" w:rsidR="00414EAE" w:rsidRPr="00405655" w:rsidRDefault="00414EAE" w:rsidP="00414EAE">
      <w:pPr>
        <w:tabs>
          <w:tab w:val="left" w:pos="942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BFDB152" w14:textId="77777777" w:rsidR="00414EAE" w:rsidRPr="00642806" w:rsidRDefault="00414EAE" w:rsidP="00414EAE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33025CEA" w14:textId="0CEC1FED" w:rsidR="00414EAE" w:rsidRPr="00642806" w:rsidRDefault="0085350B" w:rsidP="004D5116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="00414EAE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414EAE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2622C61D" w14:textId="7045CBE2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CB351C0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06541D4D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3F4D1D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222E7CB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023238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F1792A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66277AB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A95DB5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220BD0E7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A59E7EA" w14:textId="297A5AFC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BF8EFDF" w14:textId="77777777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40AB7F2F" w14:textId="18172A83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75DEDBCB" w14:textId="0E3AFF13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F1712AA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333CC3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52E264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67E885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4F42688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41B19A00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56DD55B" w14:textId="0A0A8941" w:rsidR="00E17A65" w:rsidRPr="00642806" w:rsidRDefault="00E17A65" w:rsidP="00F2798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19ED85A" w14:textId="2822B99F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08583CF2" w14:textId="77777777" w:rsidR="00E17A65" w:rsidRPr="005E0EDB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642806" w14:paraId="03D6E628" w14:textId="3C26B681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01A2F88E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64261229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393A00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16F693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A2424B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7A07FA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34F06D6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9C6044E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C9FDF88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C4F2AEB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42E29EC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A0B378D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B5ED684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0586BEF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316B8B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1F7846B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F9FDD4E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2F9CA69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4343B3F" w14:textId="77777777" w:rsidR="00E17A65" w:rsidRPr="005E0EDB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642806" w14:paraId="3A8F3B28" w14:textId="52D1A532" w:rsidTr="005E0EDB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66482EFF" w14:textId="19CC233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A3FDBC1" w14:textId="77777777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อุดหนุนโรงเรียนบ้านนาทุ่ง</w:t>
            </w:r>
          </w:p>
          <w:p w14:paraId="7EDE6343" w14:textId="108B1853" w:rsidR="00E17A65" w:rsidRPr="00642806" w:rsidRDefault="00E17A65" w:rsidP="00AA2CF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๘๗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92EDC3" w14:textId="72EF3E7E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อุดหนุนโรงเรียนบ้านนาทุ่ง โดยข้อมูลเด็ก ณ วันที่ ๑๐ มิถุนายน </w:t>
            </w:r>
            <w:r w:rsidR="00122901">
              <w:rPr>
                <w:rFonts w:ascii="TH SarabunPSK" w:hAnsi="TH SarabunPSK" w:cs="TH SarabunPSK" w:hint="cs"/>
                <w:sz w:val="28"/>
                <w:szCs w:val="28"/>
                <w:cs/>
              </w:rPr>
              <w:t>๒๕๖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</w:p>
          <w:p w14:paraId="03B82564" w14:textId="45B3F229" w:rsidR="00E17A65" w:rsidRPr="004B4231" w:rsidRDefault="00E17A65" w:rsidP="00F279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เพื่ออุดหนุนงบประมาณให้แก่โรงเรียนบ้านนาทุ่งสำหรับจัดหาอาหารกลางวันให้แก่นักเรียนจำนวน </w:t>
            </w:r>
            <w:r w:rsidR="00F23792">
              <w:rPr>
                <w:rFonts w:ascii="TH SarabunPSK" w:hAnsi="TH SarabunPSK" w:cs="TH SarabunPSK" w:hint="cs"/>
                <w:sz w:val="28"/>
                <w:szCs w:val="28"/>
                <w:cs/>
              </w:rPr>
              <w:t>๑๔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คนๆละ๒</w:t>
            </w:r>
            <w:r w:rsidR="00F23792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 จำนวน ๒๐๐ วัน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A7F0EBF" w14:textId="1282A387" w:rsidR="00E17A65" w:rsidRPr="00642806" w:rsidRDefault="00EE5244" w:rsidP="00AA2CF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๑๖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CA315F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7658FAE" w14:textId="77777777" w:rsidR="00E17A65" w:rsidRPr="00642806" w:rsidRDefault="00E17A65" w:rsidP="00414EA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โรงเรียนบ้านนาทุ่ง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E45B4F7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333C4EC2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A638F3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E39F44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61B724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BBA5D5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D5E0B3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291A2AD7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BEA3EAA" w14:textId="288A9E62" w:rsidR="00E17A65" w:rsidRPr="00642806" w:rsidRDefault="00671BDE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7998F44" wp14:editId="5936DB5F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177800</wp:posOffset>
                      </wp:positionV>
                      <wp:extent cx="2926080" cy="0"/>
                      <wp:effectExtent l="16510" t="61595" r="19685" b="52705"/>
                      <wp:wrapNone/>
                      <wp:docPr id="1034051148" name="Lin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26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0E3BD" id="Line 168" o:spid="_x0000_s1026" style="position:absolute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5pt,14pt" to="240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472E15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163AA71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328B57B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BC71C42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093CB0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0E05DC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A796DE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F7A5158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8F84AB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6E17CF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3832E2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2923939" w14:textId="77777777" w:rsidR="00254882" w:rsidRDefault="00254882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078F88D" w14:textId="707B3AF8" w:rsidR="00E17A65" w:rsidRPr="005E0EDB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มิถุนายน</w:t>
            </w:r>
          </w:p>
          <w:p w14:paraId="4FBB49AD" w14:textId="5C184A21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23DD39F6" w14:textId="77777777" w:rsidR="00414EAE" w:rsidRPr="00190B44" w:rsidRDefault="00414EAE" w:rsidP="00414EAE">
      <w:pPr>
        <w:jc w:val="center"/>
        <w:rPr>
          <w:rFonts w:ascii="TH SarabunPSK" w:hAnsi="TH SarabunPSK" w:cs="TH SarabunPSK"/>
          <w:sz w:val="16"/>
          <w:szCs w:val="16"/>
        </w:rPr>
      </w:pPr>
    </w:p>
    <w:p w14:paraId="79055054" w14:textId="71EE76AC" w:rsidR="00414EAE" w:rsidRPr="00642806" w:rsidRDefault="004677F7" w:rsidP="00414EA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</w:t>
      </w:r>
      <w:r w:rsidR="00CA315F">
        <w:rPr>
          <w:rFonts w:ascii="TH SarabunPSK" w:hAnsi="TH SarabunPSK" w:cs="TH SarabunPSK" w:hint="cs"/>
          <w:cs/>
        </w:rPr>
        <w:t>๗</w:t>
      </w:r>
      <w:r w:rsidR="00414EAE">
        <w:rPr>
          <w:rFonts w:ascii="TH SarabunPSK" w:hAnsi="TH SarabunPSK" w:cs="TH SarabunPSK" w:hint="cs"/>
          <w:cs/>
        </w:rPr>
        <w:t>-</w:t>
      </w:r>
    </w:p>
    <w:p w14:paraId="5BE7AF09" w14:textId="6B6777F8" w:rsidR="00E10C2F" w:rsidRPr="00642806" w:rsidRDefault="00E10C2F" w:rsidP="00E10C2F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6232C44F" w14:textId="77777777" w:rsidR="00E10C2F" w:rsidRPr="00642806" w:rsidRDefault="00E10C2F" w:rsidP="00E10C2F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50A1F4F2" w14:textId="16059F3B" w:rsidR="00E10C2F" w:rsidRPr="00642806" w:rsidRDefault="00E10C2F" w:rsidP="00E10C2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35DD7548" w14:textId="2075835F" w:rsidR="00E10C2F" w:rsidRPr="004D5116" w:rsidRDefault="00E10C2F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0BE91EB4" w14:textId="77777777" w:rsidR="00E10C2F" w:rsidRPr="00642806" w:rsidRDefault="00E10C2F" w:rsidP="00E10C2F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36591D46" w14:textId="654B9A90" w:rsidR="00E10C2F" w:rsidRPr="00642806" w:rsidRDefault="0085350B" w:rsidP="004D5116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="00E10C2F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E10C2F"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56BDFCE8" w14:textId="319FE695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13C4DB8D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022770E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E2284F0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D52C82D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BD640C8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580421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473B1D7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657A3DE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DA5949F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4435919" w14:textId="3A1FE938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6DF1761" w14:textId="77777777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5E5DB5D3" w14:textId="2790B6E3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68BE9728" w14:textId="4C15355F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19C2E9D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6FB5312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52C53A8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60921272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EDA8504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02DCFFC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90AEBD" w14:textId="1E637E2B" w:rsidR="00E17A65" w:rsidRPr="00642806" w:rsidRDefault="00E17A65" w:rsidP="00F27986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18C91B4" w14:textId="1BF460C1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64AD4F8E" w14:textId="77777777" w:rsidR="00E17A65" w:rsidRPr="005E0EDB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642806" w14:paraId="4D8E0B0A" w14:textId="67D1F6D1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2B9C187" w14:textId="77777777" w:rsidR="00E17A65" w:rsidRPr="00642806" w:rsidRDefault="00E17A65" w:rsidP="00F27986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5B425CBD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BECB2E0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2970AA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78062E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35E7D79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B007116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AFF22A6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18E102FD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B3C5EBB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60AF5F7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D8AC9E5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06FFC68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332EDB0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3D52C7D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418900E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D5B2EFF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E26B22C" w14:textId="77777777" w:rsidR="00E17A65" w:rsidRPr="00642806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7CF68FE8" w14:textId="77777777" w:rsidR="00E17A65" w:rsidRPr="005E0EDB" w:rsidRDefault="00E17A65" w:rsidP="00F2798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E17A65" w:rsidRPr="00642806" w14:paraId="5FB1FB16" w14:textId="19FBAB46" w:rsidTr="005E0EDB">
        <w:trPr>
          <w:trHeight w:val="441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D4A5C4B" w14:textId="20AA0D2C" w:rsidR="00E17A65" w:rsidRPr="00642806" w:rsidRDefault="00E17A65" w:rsidP="00AE26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8C38509" w14:textId="77777777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อุดหนุนโรงเรียนบ้านหนองเจ็ดบาท</w:t>
            </w:r>
          </w:p>
          <w:p w14:paraId="4FD3714D" w14:textId="2382B012" w:rsidR="00E17A65" w:rsidRPr="00642806" w:rsidRDefault="00E17A65" w:rsidP="00AA2CF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๘๗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AE784D" w14:textId="568C0D30" w:rsidR="00E17A65" w:rsidRDefault="00E17A65" w:rsidP="00F2798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อุดหนุนโรงเรียนบ้านหนองเจ็ดบาท โดยข้อมูลเด็ก ณ วันที่ ๑๐ มิถุนายน </w:t>
            </w:r>
            <w:r w:rsidR="00122901">
              <w:rPr>
                <w:rFonts w:ascii="TH SarabunPSK" w:hAnsi="TH SarabunPSK" w:cs="TH SarabunPSK" w:hint="cs"/>
                <w:sz w:val="28"/>
                <w:szCs w:val="28"/>
                <w:cs/>
              </w:rPr>
              <w:t>๒๕๖</w:t>
            </w:r>
            <w:r w:rsidR="00FD0BB2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</w:p>
          <w:p w14:paraId="294A204E" w14:textId="7A84A773" w:rsidR="00E17A65" w:rsidRPr="004B4231" w:rsidRDefault="00E17A65" w:rsidP="00470C3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เพื่ออุดหนุนงบประมาณให้แก่โรงเรียนบ้านหนองเจ็ดบาทสำหรับจัดหาอาหารกลางวันให้แก่นักเรียนจำนวน </w:t>
            </w:r>
            <w:r w:rsidR="00F23792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 w:rsidR="00FD0BB2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คนๆละ๒</w:t>
            </w:r>
            <w:r w:rsidR="00F23792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 จำนวน ๒๐๐ วัน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BC60D68" w14:textId="28BA1AB6" w:rsidR="00E17A65" w:rsidRDefault="00CA315F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๕๑๓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17FD03AF" w14:textId="77777777" w:rsidR="00E17A65" w:rsidRPr="00642806" w:rsidRDefault="00E17A65" w:rsidP="00E10C2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0830D31" w14:textId="77777777" w:rsidR="00E17A65" w:rsidRPr="00642806" w:rsidRDefault="00E17A65" w:rsidP="00E10C2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โรงเรียนบ้านหนองเจ็ดบาท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E9DE89E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2AF1CABE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FBB098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B27B55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32239F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8D905C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E7EE2B" w14:textId="77777777" w:rsidR="00E17A65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43A8ABC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8D3E2EA" w14:textId="6211F182" w:rsidR="00E17A65" w:rsidRPr="00642806" w:rsidRDefault="00671BDE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919FBE4" wp14:editId="3319064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177800</wp:posOffset>
                      </wp:positionV>
                      <wp:extent cx="2926080" cy="0"/>
                      <wp:effectExtent l="20955" t="53975" r="15240" b="60325"/>
                      <wp:wrapNone/>
                      <wp:docPr id="1069003995" name="Lin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26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7EC148" id="Line 169" o:spid="_x0000_s1026" style="position:absolute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5pt,14pt" to="240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3B5061F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2B8A84E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11D9865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76C2F4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C5EE02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EC93F4F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98E9423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DD5E5C6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1DC955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65A6EEA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65E0351" w14:textId="77777777" w:rsidR="00E17A65" w:rsidRPr="00642806" w:rsidRDefault="00E17A65" w:rsidP="00F2798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09CCAC5" w14:textId="77777777" w:rsidR="00254882" w:rsidRDefault="00254882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A2BA579" w14:textId="7EAA26BB" w:rsidR="00E17A65" w:rsidRPr="005E0EDB" w:rsidRDefault="00F23792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E17A65"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66E656CC" w14:textId="089ECE03" w:rsidR="00E17A65" w:rsidRPr="005E0EDB" w:rsidRDefault="00E17A65" w:rsidP="00E17A65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FE4186" w:rsidRPr="00642806" w14:paraId="36BE8A4C" w14:textId="77777777" w:rsidTr="005E0EDB">
        <w:trPr>
          <w:trHeight w:val="435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CA79EE" w14:textId="77777777" w:rsidR="00FE4186" w:rsidRDefault="00FE4186" w:rsidP="00FE418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B4630D" w14:textId="77777777" w:rsidR="00FE4186" w:rsidRDefault="00FE4186" w:rsidP="00FE41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48970E" w14:textId="1750DBE2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D7C9CF" w14:textId="5CB07D54" w:rsidR="00FE4186" w:rsidRPr="00E10524" w:rsidRDefault="00DF4003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๓,๑๑๑,๓๘๐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065B5E1" w14:textId="54AEFEE7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8FF74F9" w14:textId="5875C207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B372E3A" w14:textId="38A165C7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F542A3" w14:textId="22CA57F7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20A1958" w14:textId="479D5BF2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87B0C4E" w14:textId="7ADD3C1C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393BCD1" w14:textId="1457FF47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5BF6569" w14:textId="0EE8F913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A22B8F" w14:textId="1AA7FCCF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6DF28D" w14:textId="399A5FCD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6FEF0C1" w14:textId="725A03B3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D66D44F" w14:textId="024CEE21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CEBBD60" w14:textId="5C582474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ACD148A" w14:textId="3C7B6663" w:rsidR="00FE4186" w:rsidRPr="00E10524" w:rsidRDefault="00FE4186" w:rsidP="00FE418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899FE53" w14:textId="77777777" w:rsidR="00FE4186" w:rsidRDefault="00FE4186" w:rsidP="00FE41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49FA71D4" w14:textId="77777777" w:rsidR="00E10C2F" w:rsidRPr="00AE265B" w:rsidRDefault="00E10C2F" w:rsidP="00E10C2F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7EDAF01" w14:textId="4347B923" w:rsidR="00414EAE" w:rsidRDefault="004677F7" w:rsidP="00E10C2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</w:t>
      </w:r>
      <w:r w:rsidR="00CA315F">
        <w:rPr>
          <w:rFonts w:ascii="TH SarabunPSK" w:hAnsi="TH SarabunPSK" w:cs="TH SarabunPSK" w:hint="cs"/>
          <w:cs/>
        </w:rPr>
        <w:t>๘</w:t>
      </w:r>
      <w:r w:rsidR="00E10C2F">
        <w:rPr>
          <w:rFonts w:ascii="TH SarabunPSK" w:hAnsi="TH SarabunPSK" w:cs="TH SarabunPSK" w:hint="cs"/>
          <w:cs/>
        </w:rPr>
        <w:t>-</w:t>
      </w:r>
    </w:p>
    <w:p w14:paraId="22946516" w14:textId="7B725602" w:rsidR="0068559A" w:rsidRPr="00642806" w:rsidRDefault="0068559A" w:rsidP="0068559A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E10524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31F6BACF" w14:textId="77777777" w:rsidR="0068559A" w:rsidRPr="00642806" w:rsidRDefault="0068559A" w:rsidP="0068559A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1696B6B" w14:textId="27A3B29C" w:rsidR="0068559A" w:rsidRPr="00642806" w:rsidRDefault="0068559A" w:rsidP="0068559A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244AC802" w14:textId="77777777" w:rsidR="0068559A" w:rsidRPr="006C6BC2" w:rsidRDefault="0068559A" w:rsidP="0068559A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3E7A9EC" w14:textId="77777777" w:rsidR="0068559A" w:rsidRPr="00642806" w:rsidRDefault="0068559A" w:rsidP="0068559A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496EC196" w14:textId="47BD2AB8" w:rsidR="0068559A" w:rsidRPr="00642806" w:rsidRDefault="0068559A" w:rsidP="0068559A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กา</w:t>
      </w:r>
      <w:r w:rsidR="00E10524">
        <w:rPr>
          <w:rFonts w:ascii="TH SarabunPSK" w:hAnsi="TH SarabunPSK" w:cs="TH SarabunPSK" w:hint="cs"/>
          <w:b/>
          <w:bCs/>
          <w:cs/>
        </w:rPr>
        <w:t>รศาสนา 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68559A" w:rsidRPr="00642806" w14:paraId="68DD6FE1" w14:textId="77777777" w:rsidTr="005E0ED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9058530" w14:textId="77777777" w:rsidR="0068559A" w:rsidRPr="00642806" w:rsidRDefault="0068559A" w:rsidP="00154F3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23D35948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E14E6A2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2E0DFFF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7FDF8F4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35446EC7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D5A935D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6D42187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31705DC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5488192" w14:textId="1FBF484C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699F7DCE" w14:textId="77777777" w:rsidR="0068559A" w:rsidRPr="005E0EDB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6AA286C" w14:textId="77777777" w:rsidR="0068559A" w:rsidRPr="005E0EDB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E0ED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68559A" w:rsidRPr="00642806" w14:paraId="00EC38CE" w14:textId="77777777" w:rsidTr="005E0ED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219F0DE" w14:textId="77777777" w:rsidR="0068559A" w:rsidRPr="00642806" w:rsidRDefault="0068559A" w:rsidP="00154F3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083A3E3B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D721F25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E21B3BE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4DF9700A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54C1EAC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441B409" w14:textId="68718889" w:rsidR="0068559A" w:rsidRPr="00642806" w:rsidRDefault="0068559A" w:rsidP="00154F3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7A46102" w14:textId="37529F08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82A7C38" w14:textId="77777777" w:rsidR="0068559A" w:rsidRPr="005E0EDB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68559A" w:rsidRPr="00642806" w14:paraId="0E13A22C" w14:textId="77777777" w:rsidTr="005E0EDB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014BDCC1" w14:textId="77777777" w:rsidR="0068559A" w:rsidRPr="00642806" w:rsidRDefault="0068559A" w:rsidP="00154F3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56608824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053C2FA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86BBFA5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8A3FA14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65BDA2A3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7152B18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223166E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57204437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BE5CC0C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9D1A894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3CDC6E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8E1374F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313B93F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6B6A749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83C9009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66E6E0F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580DF2F" w14:textId="77777777" w:rsidR="0068559A" w:rsidRPr="00642806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BFEEE95" w14:textId="77777777" w:rsidR="0068559A" w:rsidRPr="005E0EDB" w:rsidRDefault="0068559A" w:rsidP="00154F3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68559A" w:rsidRPr="00642806" w14:paraId="2F9E5B77" w14:textId="77777777" w:rsidTr="005E0EDB">
        <w:trPr>
          <w:trHeight w:val="4215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224135DF" w14:textId="330F4CA7" w:rsidR="0068559A" w:rsidRDefault="006408F3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68559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3ABC7538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E9AA93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41C350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EE9BEA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E067A1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F45CA3" w14:textId="2A029E46" w:rsidR="0068559A" w:rsidRDefault="006408F3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 w:rsidR="0068559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E92A831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4B2482" w14:textId="77777777" w:rsidR="0068559A" w:rsidRPr="00642806" w:rsidRDefault="0068559A" w:rsidP="00154F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CC47EB9" w14:textId="55B9C142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โครงการจัดกิจกรรมวันสำคัญทางศาสนา</w:t>
            </w:r>
            <w:r w:rsidR="00E1052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(พัฒนาคน พัฒนาวัด ต้อนรับเข้าพรรษา)</w:t>
            </w:r>
          </w:p>
          <w:p w14:paraId="693E3D78" w14:textId="37EAE886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๙๐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13C922A0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421B89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270E37" w14:textId="762819F3" w:rsidR="0068559A" w:rsidRDefault="005F1BFE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โครงการจัดกิจกรรมวันสำคัญ</w:t>
            </w:r>
          </w:p>
          <w:p w14:paraId="14A1078C" w14:textId="7E8C6A5E" w:rsidR="0068559A" w:rsidRPr="00642806" w:rsidRDefault="005F1BFE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ทางศาสนา(ส่งเสริมการถือศีลอดเดือนรอมฎอน)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AB4195" w14:textId="220B8E93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เพื่อจ่ายเป็นค่าใช้จ่ายในการดำเนินโครงการจัดกิจกรรม</w:t>
            </w:r>
            <w:r w:rsidR="00E10524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พัฒนาคน พัฒนาวัด ต้อนรับวันเข้าพรรษา เช่น ค่าพิธีทางศาสนา ค่ารับรอง ค่าใช้จ่ายเกี่ยวกับสถานที่</w:t>
            </w:r>
          </w:p>
          <w:p w14:paraId="1D048F60" w14:textId="0239CD68" w:rsidR="0068559A" w:rsidRPr="00642806" w:rsidRDefault="00D8012A" w:rsidP="00154F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เพื่อจ่ายเป็นค่าใช้จ่ายในการดำเนินโครงการจัดกิจกรรมส่งเสริมการถือศีลอด ในเดือนรอมฎอนของศาสนาอิสลาม เช่น ค่าป้ายโครงการ ค่าอาหารแห้งในการประกอบศาสนกิจ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2FD0C0C" w14:textId="2CD3C212" w:rsidR="0068559A" w:rsidRDefault="005F1BFE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 w:rsidR="0068559A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๖๐๐</w:t>
            </w:r>
          </w:p>
          <w:p w14:paraId="50C40EB6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753A9B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5601A9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8A7075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8091DF4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CF1798" w14:textId="0B0FD323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D8012A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D8012A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3C90905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326BE6C0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8016BC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F512F8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E5AADA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D869A6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A59FA32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28E0116E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096474" w14:textId="77777777" w:rsidR="0068559A" w:rsidRPr="00642806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E5F9885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กองการศึกษาอบต.แหลมสอม </w:t>
            </w:r>
          </w:p>
          <w:p w14:paraId="346B131D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C90F7D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63DA9E" w14:textId="77777777" w:rsidR="0068559A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C6BFAF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B45FB5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  <w:p w14:paraId="48C8995D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52B0733B" w14:textId="77777777" w:rsidR="0068559A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416E3B" w14:textId="77777777" w:rsidR="0068559A" w:rsidRPr="00642806" w:rsidRDefault="0068559A" w:rsidP="00154F3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72EB86F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6663C7C" w14:textId="0687260D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B2B49CC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6BAEE67" w14:textId="1B36CA2D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C58B058" w14:textId="77777777" w:rsidR="0068559A" w:rsidRPr="00CA067F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1721263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0382187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46B0F68" w14:textId="6129D635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3B010A" w14:textId="1FF6D8B2" w:rsidR="0068559A" w:rsidRPr="00642806" w:rsidRDefault="00D8012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1CA6C6CC" wp14:editId="066B1496">
                      <wp:simplePos x="0" y="0"/>
                      <wp:positionH relativeFrom="column">
                        <wp:posOffset>-822325</wp:posOffset>
                      </wp:positionH>
                      <wp:positionV relativeFrom="paragraph">
                        <wp:posOffset>1529715</wp:posOffset>
                      </wp:positionV>
                      <wp:extent cx="457200" cy="0"/>
                      <wp:effectExtent l="38100" t="76200" r="19050" b="95250"/>
                      <wp:wrapNone/>
                      <wp:docPr id="258466032" name="Lin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C3D6B6" id="Line 165" o:spid="_x0000_s1026" style="position:absolute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4.75pt,120.45pt" to="-28.75pt,1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4A3CB00" w14:textId="09CB72EE" w:rsidR="0068559A" w:rsidRPr="00642806" w:rsidRDefault="00D8012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13AF764" wp14:editId="2A69C2B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123825</wp:posOffset>
                      </wp:positionV>
                      <wp:extent cx="209550" cy="15240"/>
                      <wp:effectExtent l="19050" t="57150" r="19050" b="99060"/>
                      <wp:wrapNone/>
                      <wp:docPr id="158034017" name="Lin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9550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6E9A23" id="Line 164" o:spid="_x0000_s1026" style="position:absolute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9.75pt" to="13.1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AAFAE32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0BA7CEC" w14:textId="77777777" w:rsidR="0068559A" w:rsidRPr="00642806" w:rsidRDefault="0068559A" w:rsidP="00154F3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D572B85" w14:textId="0D3DD023" w:rsidR="0068559A" w:rsidRPr="005E0EDB" w:rsidRDefault="005F1BFE" w:rsidP="005E0EDB">
            <w:pPr>
              <w:ind w:lef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กรกฎาคม</w:t>
            </w:r>
          </w:p>
          <w:p w14:paraId="40BB0FA9" w14:textId="14FA5361" w:rsidR="0068559A" w:rsidRPr="005E0EDB" w:rsidRDefault="0068559A" w:rsidP="005E0EDB">
            <w:pPr>
              <w:ind w:lef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3DD3AF27" w14:textId="77777777" w:rsidR="00D8012A" w:rsidRPr="005E0EDB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D6E7B19" w14:textId="77777777" w:rsidR="00D8012A" w:rsidRPr="005E0EDB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34D3458" w14:textId="77777777" w:rsidR="00D8012A" w:rsidRPr="005E0EDB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49FA860" w14:textId="77777777" w:rsidR="00D8012A" w:rsidRPr="005E0EDB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033C467" w14:textId="77777777" w:rsidR="00D8012A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655FEC4" w14:textId="77777777" w:rsidR="00254882" w:rsidRDefault="00254882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1ACCB4B" w14:textId="77777777" w:rsidR="00254882" w:rsidRDefault="00254882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FF84252" w14:textId="77777777" w:rsidR="00254882" w:rsidRPr="005E0EDB" w:rsidRDefault="00254882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92C11C2" w14:textId="77777777" w:rsidR="00D8012A" w:rsidRPr="005E0EDB" w:rsidRDefault="00D8012A" w:rsidP="00154F3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มีนาคม ถึง เมษายน</w:t>
            </w:r>
          </w:p>
          <w:p w14:paraId="142D7997" w14:textId="364DF80E" w:rsidR="00D8012A" w:rsidRPr="005E0EDB" w:rsidRDefault="00D8012A" w:rsidP="00154F37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๒๕๖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6927B440" w14:textId="77777777" w:rsidR="0068559A" w:rsidRPr="003A3AB4" w:rsidRDefault="0068559A" w:rsidP="0068559A">
      <w:pPr>
        <w:jc w:val="center"/>
        <w:rPr>
          <w:rFonts w:ascii="TH SarabunPSK" w:hAnsi="TH SarabunPSK" w:cs="TH SarabunPSK"/>
          <w:sz w:val="16"/>
          <w:szCs w:val="16"/>
        </w:rPr>
      </w:pPr>
    </w:p>
    <w:p w14:paraId="333AFB27" w14:textId="6F5DA46B" w:rsidR="0068559A" w:rsidRPr="00EE5244" w:rsidRDefault="0068559A" w:rsidP="0068559A">
      <w:pPr>
        <w:jc w:val="center"/>
        <w:rPr>
          <w:rFonts w:ascii="TH SarabunPSK" w:hAnsi="TH SarabunPSK" w:cs="TH SarabunPSK"/>
          <w:sz w:val="30"/>
          <w:szCs w:val="30"/>
        </w:rPr>
      </w:pPr>
      <w:r w:rsidRPr="00EE5244">
        <w:rPr>
          <w:rFonts w:ascii="TH SarabunPSK" w:hAnsi="TH SarabunPSK" w:cs="TH SarabunPSK" w:hint="cs"/>
          <w:sz w:val="30"/>
          <w:szCs w:val="30"/>
          <w:cs/>
        </w:rPr>
        <w:t>-</w:t>
      </w:r>
      <w:r w:rsidR="007B11A8">
        <w:rPr>
          <w:rFonts w:ascii="TH SarabunPSK" w:hAnsi="TH SarabunPSK" w:cs="TH SarabunPSK" w:hint="cs"/>
          <w:sz w:val="30"/>
          <w:szCs w:val="30"/>
          <w:cs/>
        </w:rPr>
        <w:t>๑</w:t>
      </w:r>
      <w:r w:rsidR="00CA315F">
        <w:rPr>
          <w:rFonts w:ascii="TH SarabunPSK" w:hAnsi="TH SarabunPSK" w:cs="TH SarabunPSK" w:hint="cs"/>
          <w:sz w:val="30"/>
          <w:szCs w:val="30"/>
          <w:cs/>
        </w:rPr>
        <w:t>๙</w:t>
      </w:r>
      <w:r w:rsidRPr="00EE5244">
        <w:rPr>
          <w:rFonts w:ascii="TH SarabunPSK" w:hAnsi="TH SarabunPSK" w:cs="TH SarabunPSK" w:hint="cs"/>
          <w:sz w:val="30"/>
          <w:szCs w:val="30"/>
          <w:cs/>
        </w:rPr>
        <w:t>-</w:t>
      </w:r>
    </w:p>
    <w:p w14:paraId="4E81B3E0" w14:textId="77777777" w:rsidR="00BE3D88" w:rsidRPr="00642806" w:rsidRDefault="00BE3D88" w:rsidP="00BE3D88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60DE7223" w14:textId="77777777" w:rsidR="00BE3D88" w:rsidRPr="00642806" w:rsidRDefault="00BE3D88" w:rsidP="00BE3D88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50CDA53F" w14:textId="141CF1C5" w:rsidR="00BE3D88" w:rsidRPr="00642806" w:rsidRDefault="00BE3D88" w:rsidP="00BE3D88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7C493760" w14:textId="77777777" w:rsidR="00BE3D88" w:rsidRPr="006C6BC2" w:rsidRDefault="00BE3D88" w:rsidP="00BE3D88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FDE67BF" w14:textId="77777777" w:rsidR="00BE3D88" w:rsidRPr="00642806" w:rsidRDefault="00BE3D88" w:rsidP="00BE3D88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323EC641" w14:textId="77777777" w:rsidR="00BE3D88" w:rsidRPr="00642806" w:rsidRDefault="00BE3D88" w:rsidP="00BE3D88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๒.๒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การศาสนา 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BE3D88" w:rsidRPr="00642806" w14:paraId="279677A7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D488A79" w14:textId="77777777" w:rsidR="00BE3D88" w:rsidRPr="00642806" w:rsidRDefault="00BE3D88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2F51C26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045AFA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2C6F7474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4AD34C20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271C342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0089AED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652C2DC4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6AE4B6D5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346EFCE" w14:textId="37A94CD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36A975D" w14:textId="77777777" w:rsidR="00BE3D88" w:rsidRPr="0036172A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B3DA959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BE3D88" w:rsidRPr="00642806" w14:paraId="3A184177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278FD9C" w14:textId="77777777" w:rsidR="00BE3D88" w:rsidRPr="00642806" w:rsidRDefault="00BE3D88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06A62F8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0791592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03D543D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3BD5659A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4A79CB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D32DA50" w14:textId="0C75D8C0" w:rsidR="00BE3D88" w:rsidRPr="00642806" w:rsidRDefault="00BE3D88" w:rsidP="00334B9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12EE08C1" w14:textId="12268F3A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0D297D9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E3D88" w:rsidRPr="00642806" w14:paraId="49DBA22A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4F943FB5" w14:textId="77777777" w:rsidR="00BE3D88" w:rsidRPr="00642806" w:rsidRDefault="00BE3D88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55CD58E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579510C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A27167F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896D782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DD67A1C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8173C84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E798492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6DFAF2E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E503EE4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789A018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5CFAECE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B71F8DE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E652302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8FCCCB5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5461273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C3E7F52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4A759D0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32D3F21" w14:textId="77777777" w:rsidR="00BE3D88" w:rsidRPr="00642806" w:rsidRDefault="00BE3D88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E3D88" w:rsidRPr="00642806" w14:paraId="245A19B0" w14:textId="77777777" w:rsidTr="0036172A">
        <w:trPr>
          <w:trHeight w:val="4215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9E9028C" w14:textId="36638F69" w:rsidR="00BE3D88" w:rsidRDefault="006408F3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 w:rsidR="00BE3D88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4B136DCE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685379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57286B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B65414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C480D8" w14:textId="7777777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8FC8CC" w14:textId="18C1799A" w:rsidR="00BE3D88" w:rsidRDefault="006408F3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 w:rsidR="00BE3D88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B16E3EC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3295D9" w14:textId="77777777" w:rsidR="00BE3D88" w:rsidRPr="00642806" w:rsidRDefault="00BE3D88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86AA55F" w14:textId="2E64521B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โครงการจัดกิจกรรมวันสำคัญทางศาสนา (สัปดาห์ส่งเสริมพระพุทธศาสนา เทศกาลวิสาขบูชา และวันต้นไม้ประจำปีของชาติ) (ข้อบัญญัติ หน้า 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๙๑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5E7C5A17" w14:textId="7777777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9907B5" w14:textId="2DC0C6B9" w:rsidR="000A78DF" w:rsidRPr="00642806" w:rsidRDefault="00BE3D88" w:rsidP="000A78D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0A78DF">
              <w:rPr>
                <w:rFonts w:ascii="TH SarabunPSK" w:hAnsi="TH SarabunPSK" w:cs="TH SarabunPSK" w:hint="cs"/>
                <w:sz w:val="28"/>
                <w:szCs w:val="28"/>
                <w:cs/>
              </w:rPr>
              <w:t>รำลึกประวัติศาสตร์ท่านศาสดามูฮัมหมัด ซล.</w:t>
            </w:r>
          </w:p>
          <w:p w14:paraId="00C9A56A" w14:textId="5DEF0B51" w:rsidR="00BE3D88" w:rsidRPr="00642806" w:rsidRDefault="000C28F7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๙๒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A7A101" w14:textId="09D8664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เพื่อจ่ายเป็นค่าใช้จ่ายในการดำเนินโครงการจัดกิจกรรมสัปดาห์ส่งเสริมพระพุทธศาสนา เนื่องในเทศกาลวันวิสาขบูชา และวันต้นไม้ประจำปีของชาติ</w:t>
            </w:r>
          </w:p>
          <w:p w14:paraId="4CD30C54" w14:textId="024CADC3" w:rsidR="00BE3D88" w:rsidRPr="00642806" w:rsidRDefault="00BE3D88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เพื่อจ่ายเป็นค่าใช้จ่ายในการดำเนินโครงการ</w:t>
            </w:r>
            <w:r w:rsidR="000A78DF">
              <w:rPr>
                <w:rFonts w:ascii="TH SarabunPSK" w:hAnsi="TH SarabunPSK" w:cs="TH SarabunPSK" w:hint="cs"/>
                <w:sz w:val="28"/>
                <w:szCs w:val="28"/>
                <w:cs/>
              </w:rPr>
              <w:t>รำลึกประวัติศาสตร์ท่านศาสดามูฮัมหมัด ซล. ค่าใช้จ่ายเกี่ยวกับการใช้และการตกแต่งสถานที่ฝึกอบรม ในพิธีเปิด พิธีปิดค่าวัสดุต่างๆ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78CD6D8" w14:textId="3E7D06B9" w:rsidR="00BE3D88" w:rsidRDefault="000A78DF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๑,๑๒๐</w:t>
            </w:r>
          </w:p>
          <w:p w14:paraId="511AFEA0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A71805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512DC5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5589A7" w14:textId="7777777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8E9026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3D02C2" w14:textId="6DA525EB" w:rsidR="00BE3D88" w:rsidRPr="00642806" w:rsidRDefault="000C28F7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</w:t>
            </w:r>
            <w:r w:rsidR="006E2047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BE3D88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0A78DF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  <w:r w:rsidR="00BE3D88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89F971B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2D74BD5A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90F7AA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7A2A05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AAE5FE" w14:textId="7777777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463BDC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7320B1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32BA01DD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E653C7" w14:textId="77777777" w:rsidR="00BE3D88" w:rsidRPr="00642806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328C0A0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กองการศึกษาอบต.แหลมสอม </w:t>
            </w:r>
          </w:p>
          <w:p w14:paraId="3D7290F8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304193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50892F" w14:textId="77777777" w:rsidR="00BE3D88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AB8F64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A8B575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  <w:p w14:paraId="4C464A4E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3F9D7577" w14:textId="77777777" w:rsidR="00BE3D88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B03BFC" w14:textId="77777777" w:rsidR="00BE3D88" w:rsidRPr="00642806" w:rsidRDefault="00BE3D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1F9FFA7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D1599F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0680C3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2A8A611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7AF7B429" w14:textId="66F38B7B" w:rsidR="00BE3D88" w:rsidRPr="00CA067F" w:rsidRDefault="000A78DF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A9E8A51" wp14:editId="25A85E6E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123825</wp:posOffset>
                      </wp:positionV>
                      <wp:extent cx="209550" cy="15240"/>
                      <wp:effectExtent l="19050" t="57150" r="19050" b="99060"/>
                      <wp:wrapNone/>
                      <wp:docPr id="875165115" name="Lin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9550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4095E" id="Line 164" o:spid="_x0000_s1026" style="position:absolute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65pt,9.75pt" to="3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BC78EDF" w14:textId="3434C19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1C0ABCD" w14:textId="59FC876E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78B8015" w14:textId="6F4EFB65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DBD90B5" w14:textId="5D7F6FC2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07F9C444" wp14:editId="676841E4">
                      <wp:simplePos x="0" y="0"/>
                      <wp:positionH relativeFrom="column">
                        <wp:posOffset>-826135</wp:posOffset>
                      </wp:positionH>
                      <wp:positionV relativeFrom="paragraph">
                        <wp:posOffset>1529715</wp:posOffset>
                      </wp:positionV>
                      <wp:extent cx="499110" cy="0"/>
                      <wp:effectExtent l="38100" t="76200" r="15240" b="95250"/>
                      <wp:wrapNone/>
                      <wp:docPr id="2140840785" name="Lin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91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B978C4" id="Line 165" o:spid="_x0000_s1026" style="position:absolute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05pt,120.45pt" to="-25.75pt,1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652987" w14:textId="0DFFC5F9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FF6D53F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B5F8403" w14:textId="77777777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A5854C8" w14:textId="3D97327A" w:rsidR="00BE3D88" w:rsidRPr="0036172A" w:rsidRDefault="000A78DF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มีนา</w:t>
            </w:r>
            <w:r w:rsidR="00BE3D88"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คม</w:t>
            </w:r>
          </w:p>
          <w:p w14:paraId="29B979DD" w14:textId="61CEA3CC" w:rsidR="00BE3D88" w:rsidRPr="0036172A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4B84DAD7" w14:textId="77777777" w:rsidR="00BE3D88" w:rsidRPr="0036172A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2CC55DA" w14:textId="77777777" w:rsidR="00BE3D88" w:rsidRPr="0036172A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4066DAE" w14:textId="77777777" w:rsidR="00BE3D88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6910806" w14:textId="77777777" w:rsidR="005E0EDB" w:rsidRDefault="005E0EDB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DD4C828" w14:textId="77777777" w:rsidR="005E0EDB" w:rsidRPr="0036172A" w:rsidRDefault="005E0EDB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5AA6BBF" w14:textId="77777777" w:rsidR="00BE3D88" w:rsidRPr="0036172A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5F47FCA" w14:textId="77777777" w:rsidR="00BE3D88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8FD01C6" w14:textId="77777777" w:rsidR="00254882" w:rsidRPr="0036172A" w:rsidRDefault="00254882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FD73689" w14:textId="4E5E7413" w:rsidR="00BE3D88" w:rsidRPr="0036172A" w:rsidRDefault="00BE3D88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มีนาคม</w:t>
            </w:r>
            <w:r w:rsidR="000A78DF"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ถึง เมษายน</w:t>
            </w: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14:paraId="6E53EA8D" w14:textId="624E775F" w:rsidR="00BE3D88" w:rsidRPr="00642806" w:rsidRDefault="00BE3D88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๒๕๖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2F982F28" w14:textId="77777777" w:rsidR="00BE3D88" w:rsidRPr="003A3AB4" w:rsidRDefault="00BE3D88" w:rsidP="00BE3D88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9AD69E1" w14:textId="2DBAE054" w:rsidR="0068559A" w:rsidRPr="000A78DF" w:rsidRDefault="00BE3D88" w:rsidP="000A78DF">
      <w:pPr>
        <w:jc w:val="center"/>
        <w:rPr>
          <w:rFonts w:ascii="TH SarabunPSK" w:hAnsi="TH SarabunPSK" w:cs="TH SarabunPSK"/>
        </w:rPr>
      </w:pPr>
      <w:r w:rsidRPr="00EE5244">
        <w:rPr>
          <w:rFonts w:ascii="TH SarabunPSK" w:hAnsi="TH SarabunPSK" w:cs="TH SarabunPSK" w:hint="cs"/>
          <w:sz w:val="30"/>
          <w:szCs w:val="30"/>
          <w:cs/>
        </w:rPr>
        <w:t>-</w:t>
      </w:r>
      <w:r w:rsidR="00CA315F">
        <w:rPr>
          <w:rFonts w:ascii="TH SarabunPSK" w:hAnsi="TH SarabunPSK" w:cs="TH SarabunPSK" w:hint="cs"/>
          <w:sz w:val="30"/>
          <w:szCs w:val="30"/>
          <w:cs/>
        </w:rPr>
        <w:t>๒๐</w:t>
      </w:r>
      <w:r w:rsidR="000A78DF">
        <w:rPr>
          <w:rFonts w:ascii="TH SarabunPSK" w:hAnsi="TH SarabunPSK" w:cs="TH SarabunPSK" w:hint="cs"/>
          <w:sz w:val="30"/>
          <w:szCs w:val="30"/>
          <w:cs/>
        </w:rPr>
        <w:t>-</w:t>
      </w:r>
    </w:p>
    <w:p w14:paraId="645F7CCC" w14:textId="3B79C5FE" w:rsidR="00741010" w:rsidRPr="00642806" w:rsidRDefault="00741010" w:rsidP="0074101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3E438A3B" w14:textId="77777777" w:rsidR="00741010" w:rsidRPr="00642806" w:rsidRDefault="00741010" w:rsidP="00741010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401AD765" w14:textId="0ACE828C" w:rsidR="00741010" w:rsidRPr="00642806" w:rsidRDefault="00741010" w:rsidP="00741010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2939DCD3" w14:textId="573D8D0E" w:rsidR="00741010" w:rsidRPr="004D5116" w:rsidRDefault="00741010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2BD9471F" w14:textId="77777777" w:rsidR="00741010" w:rsidRPr="00642806" w:rsidRDefault="00741010" w:rsidP="00741010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56E554AA" w14:textId="6F593F1B" w:rsidR="00741010" w:rsidRPr="00642806" w:rsidRDefault="0085350B" w:rsidP="004D5116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๒.๓</w:t>
      </w:r>
      <w:r w:rsidR="00741010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741010">
        <w:rPr>
          <w:rFonts w:ascii="TH SarabunPSK" w:hAnsi="TH SarabunPSK" w:cs="TH SarabunPSK" w:hint="cs"/>
          <w:b/>
          <w:bCs/>
          <w:cs/>
        </w:rPr>
        <w:t>การศาสนาวัฒนธรรมและนันทนาการ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49668F59" w14:textId="3899E705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6EDD294" w14:textId="77777777" w:rsidR="00E17A65" w:rsidRPr="00642806" w:rsidRDefault="00E17A65" w:rsidP="0074101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CB442EB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A781255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3B63FC01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5C783E4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521B66EB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0481BD8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6960D21B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2694F32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5D0FFCEA" w14:textId="67CEEB53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45B29380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03406B1C" w14:textId="6ED17362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388F43F7" w14:textId="5959BECD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E962A36" w14:textId="77777777" w:rsidR="00E17A65" w:rsidRPr="00642806" w:rsidRDefault="00E17A65" w:rsidP="0074101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61DE547F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295C8825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DDFBE85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6B9CCE4E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9A365F1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C8AC611" w14:textId="505B90DB" w:rsidR="00E17A65" w:rsidRPr="00642806" w:rsidRDefault="00E17A65" w:rsidP="007410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42DD22DD" w14:textId="6423BFE5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62F9B011" w14:textId="77777777" w:rsidR="00E17A65" w:rsidRPr="0036172A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678C4D24" w14:textId="1FE454BE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6B2F1FBD" w14:textId="77777777" w:rsidR="00E17A65" w:rsidRPr="00642806" w:rsidRDefault="00E17A65" w:rsidP="00741010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9E17AAB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A2B9FE7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6A23A15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789B174F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0DA302D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D771F90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E02C2D5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AF95865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AC0ED90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1666831C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5C07BD2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45B1F65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6D06C7C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4DEC88E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1C0E4EC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01B1CCE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B2CFA54" w14:textId="77777777" w:rsidR="00E17A65" w:rsidRPr="00642806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593CB54" w14:textId="77777777" w:rsidR="00E17A65" w:rsidRPr="0036172A" w:rsidRDefault="00E17A65" w:rsidP="0074101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35DC6AD5" w14:textId="61EC01DF" w:rsidTr="0036172A">
        <w:trPr>
          <w:trHeight w:val="450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C785C1C" w14:textId="53C68E33" w:rsidR="00E17A65" w:rsidRDefault="006408F3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00726595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AFBC94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3E23D20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4FE53E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524213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BD79A4" w14:textId="618D2EED" w:rsidR="00E17A65" w:rsidRPr="00642806" w:rsidRDefault="00725A01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7F05EE7" w14:textId="77777777" w:rsidR="00E17A65" w:rsidRDefault="00E17A65" w:rsidP="0074101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โครงการจัดการแข่งขันกีฬาต้านยาเสพติด อบต.แหลมสอมคัพ</w:t>
            </w:r>
          </w:p>
          <w:p w14:paraId="2B7571A0" w14:textId="741DA9F9" w:rsidR="00E17A65" w:rsidRDefault="00E17A65" w:rsidP="0038247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๘๘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5394D952" w14:textId="77777777" w:rsidR="00E17A65" w:rsidRDefault="00E17A65" w:rsidP="0038247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0A58F6" w14:textId="77777777" w:rsidR="00E17A65" w:rsidRDefault="00E17A65" w:rsidP="0038247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03A3BD" w14:textId="77777777" w:rsidR="00E17A65" w:rsidRDefault="00E17A65" w:rsidP="0038247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AD89B6" w14:textId="77777777" w:rsidR="00E17A65" w:rsidRDefault="00E17A65" w:rsidP="0024291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โครงการส่งเสริมประเพณีชักพระจังหวัดตรัง</w:t>
            </w:r>
          </w:p>
          <w:p w14:paraId="5988F54A" w14:textId="3E56E629" w:rsidR="00E17A65" w:rsidRPr="00642806" w:rsidRDefault="00E17A65" w:rsidP="002429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๙๑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37007B" w14:textId="77777777" w:rsidR="00E17A65" w:rsidRDefault="00E17A65" w:rsidP="0074101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เพื่อเป็นค่าใช้จ่ายในการจัดการแข่งขันกีฬาต้านยาเสพติด อบต.แหลมสอมคัพ</w:t>
            </w:r>
          </w:p>
          <w:p w14:paraId="371A5E67" w14:textId="77777777" w:rsidR="00E17A65" w:rsidRDefault="00E17A65" w:rsidP="0074101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501408" w14:textId="77777777" w:rsidR="00E17A65" w:rsidRDefault="00E17A65" w:rsidP="0024291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1D3B51" w14:textId="77777777" w:rsidR="00E17A65" w:rsidRDefault="00E17A65" w:rsidP="0024291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79660D" w14:textId="0C422CC6" w:rsidR="00E17A65" w:rsidRPr="004B4231" w:rsidRDefault="00E17A65" w:rsidP="002429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เพื่อเป็นค่าใช้จ่ายในการดำเนินโครงการส่งเสริมประเพณีชักพระจังหวัดตรัง เช่น ค่าป้ายประชาสัมพันธ์ ป้ายโครงการ ค่าจัดซื้อวัสดุ อุปกรณ์ในการตกแต่งเรือ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A4CC01D" w14:textId="17EC792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  <w:p w14:paraId="0D72E5A4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E07489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E368D6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E1CA57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1C69DC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15F950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๑๐๐,๐๐๐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br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30A241E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07185344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B3F0C4D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CC7D371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87168B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788FCA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310230" w14:textId="77777777" w:rsidR="00E17A65" w:rsidRDefault="00E17A65" w:rsidP="0024291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วัด ๒ แห่ง</w:t>
            </w:r>
          </w:p>
          <w:p w14:paraId="6B2DC20D" w14:textId="77777777" w:rsidR="00E17A65" w:rsidRDefault="00E17A65" w:rsidP="0024291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วัดหน้าลา</w:t>
            </w:r>
          </w:p>
          <w:p w14:paraId="557A6C06" w14:textId="77777777" w:rsidR="00E17A65" w:rsidRDefault="00E17A65" w:rsidP="0024291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วัดโคกมะขาม</w:t>
            </w:r>
          </w:p>
          <w:p w14:paraId="548F1365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E7F524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B42BB0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FCCEF6" w14:textId="77777777" w:rsidR="00E17A65" w:rsidRPr="00642806" w:rsidRDefault="00E17A65" w:rsidP="0024291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F9C8CE8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73D67C71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670E4EE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936C5D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74B0F955" w14:textId="77777777" w:rsidR="00E17A65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5A3202" w14:textId="77777777" w:rsidR="00E17A65" w:rsidRDefault="00E17A65" w:rsidP="0024291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กองการศึกษา</w:t>
            </w:r>
          </w:p>
          <w:p w14:paraId="533D4194" w14:textId="77777777" w:rsidR="00E17A65" w:rsidRDefault="00E17A65" w:rsidP="0024291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7009B636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FA02197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D356DF3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5C80A27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63A2BD8" w14:textId="231D2934" w:rsidR="00E17A65" w:rsidRPr="00642806" w:rsidRDefault="004D5116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4E15204" wp14:editId="32F32F3B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1526540</wp:posOffset>
                      </wp:positionV>
                      <wp:extent cx="1623060" cy="0"/>
                      <wp:effectExtent l="38100" t="76200" r="15240" b="95250"/>
                      <wp:wrapNone/>
                      <wp:docPr id="1965359788" name="Lin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23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C6865" id="Line 171" o:spid="_x0000_s1026" style="position:absolute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pt,120.2pt" to="143.5pt,1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0B0E7B7" w14:textId="5CFE4EAD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DB6470C" w14:textId="352E9D72" w:rsidR="00E17A65" w:rsidRPr="00642806" w:rsidRDefault="00671BDE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314246A" wp14:editId="0028B82F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177800</wp:posOffset>
                      </wp:positionV>
                      <wp:extent cx="266700" cy="0"/>
                      <wp:effectExtent l="17145" t="59690" r="20955" b="54610"/>
                      <wp:wrapNone/>
                      <wp:docPr id="966155694" name="Lin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9F5DFA" id="Line 170" o:spid="_x0000_s1026" style="position:absolute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05pt,14pt" to="31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4D082F5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E3CC48C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C4D1D01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55E89A8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6D3A0C9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FCC260B" w14:textId="77777777" w:rsidR="00E17A65" w:rsidRPr="00642806" w:rsidRDefault="00E17A65" w:rsidP="0074101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16C839A" w14:textId="77777777" w:rsidR="00E17A65" w:rsidRPr="0036172A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มิถุนายน</w:t>
            </w:r>
          </w:p>
          <w:p w14:paraId="3C2666DE" w14:textId="60A5D01D" w:rsidR="00E17A65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02B1331A" w14:textId="77777777" w:rsidR="005E0EDB" w:rsidRPr="005E0EDB" w:rsidRDefault="005E0EDB" w:rsidP="005E0E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1FD0483" w14:textId="77777777" w:rsidR="005E0EDB" w:rsidRPr="005E0EDB" w:rsidRDefault="005E0EDB" w:rsidP="005E0E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362D720" w14:textId="77777777" w:rsidR="005E0EDB" w:rsidRPr="005E0EDB" w:rsidRDefault="005E0EDB" w:rsidP="005E0E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0C469D7" w14:textId="77777777" w:rsidR="005E0EDB" w:rsidRPr="005E0EDB" w:rsidRDefault="005E0EDB" w:rsidP="005E0E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90661D0" w14:textId="77777777" w:rsidR="005E0EDB" w:rsidRPr="005E0EDB" w:rsidRDefault="005E0EDB" w:rsidP="005E0E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B49942E" w14:textId="77777777" w:rsidR="005E0EDB" w:rsidRDefault="005E0EDB" w:rsidP="005E0EDB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F1FD8E4" w14:textId="77777777" w:rsidR="005E0EDB" w:rsidRPr="005E0EDB" w:rsidRDefault="005E0EDB" w:rsidP="005E0EDB">
            <w:pPr>
              <w:ind w:lef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กรกฎาคม</w:t>
            </w:r>
          </w:p>
          <w:p w14:paraId="3610B63B" w14:textId="7E3B43DE" w:rsidR="005E0EDB" w:rsidRPr="005E0EDB" w:rsidRDefault="005E0EDB" w:rsidP="005E0EDB">
            <w:pPr>
              <w:ind w:lef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265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63FB4A5D" w14:textId="77777777" w:rsidR="00BC1EAF" w:rsidRPr="00BC1EAF" w:rsidRDefault="00BC1EAF" w:rsidP="00741010">
      <w:pPr>
        <w:jc w:val="center"/>
        <w:rPr>
          <w:rFonts w:ascii="TH SarabunPSK" w:hAnsi="TH SarabunPSK" w:cs="TH SarabunPSK"/>
          <w:sz w:val="16"/>
          <w:szCs w:val="16"/>
        </w:rPr>
      </w:pPr>
    </w:p>
    <w:p w14:paraId="3A60BB96" w14:textId="056D3CCA" w:rsidR="00741010" w:rsidRPr="00642806" w:rsidRDefault="00BC1EAF" w:rsidP="0074101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</w:t>
      </w:r>
      <w:r w:rsidR="00CA315F">
        <w:rPr>
          <w:rFonts w:ascii="TH SarabunPSK" w:hAnsi="TH SarabunPSK" w:cs="TH SarabunPSK" w:hint="cs"/>
          <w:cs/>
        </w:rPr>
        <w:t>๑</w:t>
      </w:r>
      <w:r w:rsidR="00741010">
        <w:rPr>
          <w:rFonts w:ascii="TH SarabunPSK" w:hAnsi="TH SarabunPSK" w:cs="TH SarabunPSK" w:hint="cs"/>
          <w:cs/>
        </w:rPr>
        <w:t>-</w:t>
      </w:r>
    </w:p>
    <w:p w14:paraId="2C092F41" w14:textId="77777777" w:rsidR="009274DD" w:rsidRPr="00642806" w:rsidRDefault="009274DD" w:rsidP="009274DD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77668835" w14:textId="77777777" w:rsidR="009274DD" w:rsidRPr="00642806" w:rsidRDefault="009274DD" w:rsidP="009274DD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338450EA" w14:textId="0563A402" w:rsidR="009274DD" w:rsidRPr="00642806" w:rsidRDefault="009274DD" w:rsidP="009274DD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6ABCE312" w14:textId="3667A601" w:rsidR="009274DD" w:rsidRPr="004D5116" w:rsidRDefault="009274DD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 w:rsidR="002877F1"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B6015A9" w14:textId="77777777" w:rsidR="009274DD" w:rsidRPr="00642806" w:rsidRDefault="009274DD" w:rsidP="009274DD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0C31BE82" w14:textId="41583759" w:rsidR="009274DD" w:rsidRPr="00642806" w:rsidRDefault="0085350B" w:rsidP="004D5116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="009274DD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๓</w:t>
      </w:r>
      <w:r w:rsidR="009274DD"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 w:rsidR="009274DD">
        <w:rPr>
          <w:rFonts w:ascii="TH SarabunPSK" w:hAnsi="TH SarabunPSK" w:cs="TH SarabunPSK" w:hint="cs"/>
          <w:b/>
          <w:bCs/>
          <w:cs/>
        </w:rPr>
        <w:t>การศาสนาวัฒนธรรมและนันทนาการ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3F5A96DB" w14:textId="7A763E0B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B6645B5" w14:textId="77777777" w:rsidR="00E17A65" w:rsidRPr="00642806" w:rsidRDefault="00E17A65" w:rsidP="001D3A79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4D8D31B4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CB8B775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1562E104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D5F244F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600939D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F2BA841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8E2A4A0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69D24DE3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402ED68" w14:textId="02237754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2C3F05F7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5372F92" w14:textId="08D49FE3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26F17E7B" w14:textId="5128CC61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15A34DD" w14:textId="77777777" w:rsidR="00E17A65" w:rsidRPr="00642806" w:rsidRDefault="00E17A65" w:rsidP="001D3A79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CAACBF0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F5EA53B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7CF5A99D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7778DC6D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2AD2D1E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A8CAE9" w14:textId="59509CEE" w:rsidR="00E17A65" w:rsidRPr="00642806" w:rsidRDefault="00E17A65" w:rsidP="001D3A79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E7D45F3" w14:textId="3902D1E9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5358500" w14:textId="77777777" w:rsidR="00E17A65" w:rsidRPr="0036172A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1E191AF1" w14:textId="113C09B9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198DEA43" w14:textId="77777777" w:rsidR="00E17A65" w:rsidRPr="00642806" w:rsidRDefault="00E17A65" w:rsidP="001D3A79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460BAF1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DF0AF01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5769227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0D1C560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4A8DBA3B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A2E58C7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F10A0FD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5BFCC374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AE3262A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473BD7BF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DD0A6F5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8A1E66A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6112914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B61C36D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092FA4D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1991D50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A064886" w14:textId="77777777" w:rsidR="00E17A65" w:rsidRPr="00642806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74DC4F0" w14:textId="77777777" w:rsidR="00E17A65" w:rsidRPr="0036172A" w:rsidRDefault="00E17A65" w:rsidP="001D3A7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6A7FEBD1" w14:textId="0D891703" w:rsidTr="0036172A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42B565C" w14:textId="51061156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4D9CD3D9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78102A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10D70D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16E59C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0EEBC7" w14:textId="77777777" w:rsidR="00E17A65" w:rsidRDefault="00E17A65" w:rsidP="00FC721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4623DE" w14:textId="77777777" w:rsidR="00FC7215" w:rsidRDefault="00FC721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781C25" w14:textId="10711D88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1DC6BD2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โครงการส่งเสริมประเพณีวันสารทเดือนสิบ</w:t>
            </w:r>
          </w:p>
          <w:p w14:paraId="0021097F" w14:textId="0DA498BE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๙๑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0E75F514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47C39E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B62227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746630" w14:textId="77777777" w:rsidR="00FC7215" w:rsidRDefault="00FC721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490F01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โครงการอนุรักษ์ประเพณี วัฒนธรรม และภูมิปัญญาท้องถิ่น</w:t>
            </w:r>
          </w:p>
          <w:p w14:paraId="31D18C3B" w14:textId="1E5ED775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 หน้า </w:t>
            </w:r>
            <w:r w:rsidR="000C28F7">
              <w:rPr>
                <w:rFonts w:ascii="TH SarabunPSK" w:hAnsi="TH SarabunPSK" w:cs="TH SarabunPSK" w:hint="cs"/>
                <w:sz w:val="28"/>
                <w:szCs w:val="28"/>
                <w:cs/>
              </w:rPr>
              <w:t>๙๑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4EFD7871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F8293C" w14:textId="77777777" w:rsidR="00E17A65" w:rsidRPr="00642806" w:rsidRDefault="00E17A65" w:rsidP="001D3A7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5295AD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เพื่อเป็นค่าใช้จ่ายในการดำเนินการโครงการส่งเสริมประเพณีวันสารทเดือนสิบ เช่นค่าป้ายประชาสัมพันธ์โครงการ ค่าวัสดุอุปกรณ์ในการจัดทำจาด</w:t>
            </w:r>
          </w:p>
          <w:p w14:paraId="4A44CE23" w14:textId="77777777" w:rsidR="00E17A65" w:rsidRDefault="00E17A65" w:rsidP="001D3A7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8E64A1" w14:textId="70503A01" w:rsidR="00E17A65" w:rsidRPr="004B4231" w:rsidRDefault="00E17A65" w:rsidP="009A2F4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เพื่อเป็นค่าใช้จ่ายในการอนุรักษ์ฟื้นฟูวัฒนธรรมท้องถิ่น ได้แก่โครงการฝึกอบรมเชิงปฏิบัติการฟื้นฟูกลองยาว ฟื้นฟูมโนราห์พื้นบ้าน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2B773CA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๓๓,๐๐๐</w:t>
            </w:r>
          </w:p>
          <w:p w14:paraId="02E1FD9B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CAC21B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855264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B682DF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C775DC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015262" w14:textId="77777777" w:rsidR="00E17A65" w:rsidRDefault="00E17A6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C27529" w14:textId="582ED453" w:rsidR="00E17A65" w:rsidRPr="00642806" w:rsidRDefault="00FC7215" w:rsidP="009274D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3156D86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1817A066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712020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EA58DF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603668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1413FE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4FB371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9958F0" w14:textId="50CE2F0D" w:rsidR="00E17A65" w:rsidRPr="00642806" w:rsidRDefault="00E17A65" w:rsidP="004D51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AF5E8F3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16F66C33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6A1A3AB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108103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E31F1CF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D1661FF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BA75A4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  <w:p w14:paraId="223FCDC0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04C508EF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F4658F" w14:textId="77777777" w:rsidR="00E17A65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5BE8E348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064342D" w14:textId="35851599" w:rsidR="00E17A65" w:rsidRPr="00642806" w:rsidRDefault="00FC721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09CB836" wp14:editId="66DD2326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151765</wp:posOffset>
                      </wp:positionV>
                      <wp:extent cx="236220" cy="0"/>
                      <wp:effectExtent l="38100" t="76200" r="11430" b="95250"/>
                      <wp:wrapNone/>
                      <wp:docPr id="1888277059" name="Lin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62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C7A047" id="Line 172" o:spid="_x0000_s1026" style="position:absolute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1.95pt" to="16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F324EDA" w14:textId="385DF888" w:rsidR="00E17A65" w:rsidRPr="00642806" w:rsidRDefault="00FC721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6C5E2DA" wp14:editId="2368ED0F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1743075</wp:posOffset>
                      </wp:positionV>
                      <wp:extent cx="236220" cy="7620"/>
                      <wp:effectExtent l="38100" t="76200" r="30480" b="87630"/>
                      <wp:wrapNone/>
                      <wp:docPr id="831478182" name="Lin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622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9C83FE" id="Line 173" o:spid="_x0000_s1026" style="position:absolute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75pt,137.25pt" to="223.35pt,1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807FD59" w14:textId="2DD0A530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58F3EC8" w14:textId="11B3F2E4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3687DCF" w14:textId="1F2F9714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AAF5168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2D2C923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B7B330E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0629D24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2334E10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468971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E136E6C" w14:textId="77777777" w:rsidR="00E17A65" w:rsidRPr="00642806" w:rsidRDefault="00E17A65" w:rsidP="001D3A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04EAD92" w14:textId="77777777" w:rsidR="00E17A65" w:rsidRPr="0036172A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มิถุนายน</w:t>
            </w:r>
          </w:p>
          <w:p w14:paraId="51BAC9BE" w14:textId="306C6A77" w:rsidR="00E17A65" w:rsidRPr="0036172A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26DC2EC4" w14:textId="77777777" w:rsidR="00FC7215" w:rsidRPr="0036172A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38E71F" w14:textId="77777777" w:rsidR="00FC7215" w:rsidRPr="0036172A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D509235" w14:textId="77777777" w:rsidR="00FC7215" w:rsidRPr="0036172A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CFD6C5" w14:textId="77777777" w:rsidR="00FC7215" w:rsidRPr="0036172A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51934E" w14:textId="77777777" w:rsidR="00FC7215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4376E05" w14:textId="77777777" w:rsidR="0036172A" w:rsidRDefault="0036172A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B2FDAC6" w14:textId="77777777" w:rsidR="0036172A" w:rsidRPr="0036172A" w:rsidRDefault="0036172A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FAF465A" w14:textId="77777777" w:rsidR="00FC7215" w:rsidRPr="0036172A" w:rsidRDefault="00FC7215" w:rsidP="00E17A6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F44902D" w14:textId="25D010E6" w:rsidR="00FC7215" w:rsidRPr="0036172A" w:rsidRDefault="00FC7215" w:rsidP="00E17A6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  ๒๕๖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48868ED0" w14:textId="09841CC0" w:rsidR="001C7792" w:rsidRPr="00340405" w:rsidRDefault="00AA2CF6" w:rsidP="0034040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</w:t>
      </w:r>
      <w:r w:rsidR="00CA315F">
        <w:rPr>
          <w:rFonts w:ascii="TH SarabunPSK" w:hAnsi="TH SarabunPSK" w:cs="TH SarabunPSK" w:hint="cs"/>
          <w:cs/>
        </w:rPr>
        <w:t>๒</w:t>
      </w:r>
      <w:r w:rsidR="009274DD">
        <w:rPr>
          <w:rFonts w:ascii="TH SarabunPSK" w:hAnsi="TH SarabunPSK" w:cs="TH SarabunPSK" w:hint="cs"/>
          <w:cs/>
        </w:rPr>
        <w:t>-</w:t>
      </w:r>
    </w:p>
    <w:p w14:paraId="1E932407" w14:textId="77777777" w:rsidR="00FC7215" w:rsidRPr="00642806" w:rsidRDefault="00FC7215" w:rsidP="00FC7215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0DD9DA51" w14:textId="77777777" w:rsidR="00FC7215" w:rsidRPr="00642806" w:rsidRDefault="00FC7215" w:rsidP="00FC7215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9990A9F" w14:textId="56D8AD74" w:rsidR="00FC7215" w:rsidRPr="00642806" w:rsidRDefault="00FC7215" w:rsidP="00FC7215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7F39749D" w14:textId="77777777" w:rsidR="00FC7215" w:rsidRPr="004D5116" w:rsidRDefault="00FC7215" w:rsidP="00FC7215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5A3B98CE" w14:textId="77777777" w:rsidR="00FC7215" w:rsidRPr="00642806" w:rsidRDefault="00FC7215" w:rsidP="00FC7215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3B61F4B9" w14:textId="77777777" w:rsidR="00FC7215" w:rsidRPr="00642806" w:rsidRDefault="00FC7215" w:rsidP="00FC7215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๒.๓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การศาสนาวัฒนธรรมและนันทนาการ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FC7215" w:rsidRPr="00642806" w14:paraId="170E114F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7F62789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95793C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FCE01E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D2CD504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BF4ADD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4BE7543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9A568D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9B4410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533038A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BF97F6E" w14:textId="2EE23AAC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2D9AA456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09F3702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FC7215" w:rsidRPr="00642806" w14:paraId="26A9C5DE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1BAC56A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5343273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E802F6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16A87E0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8F6CDB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F3DFDA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837ECC4" w14:textId="4DC0526B" w:rsidR="00FC7215" w:rsidRPr="00642806" w:rsidRDefault="00FC7215" w:rsidP="00334B9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4830EE4" w14:textId="776B94E1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62DF2C0C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FC7215" w:rsidRPr="00642806" w14:paraId="38D2C30A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A1892A4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BBE71D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4235F1D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C04B2F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B52F9B0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94198E7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4937FBB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997EA0D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73FAA247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130686A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692296A1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EF97C85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42AF8F1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F9D34DB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D01806A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DA82797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03B7D4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4B0101E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167090C" w14:textId="77777777" w:rsidR="00FC7215" w:rsidRPr="0036172A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FC7215" w:rsidRPr="00642806" w14:paraId="6138BF63" w14:textId="77777777" w:rsidTr="0036172A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58026CF" w14:textId="77777777" w:rsidR="00FC7215" w:rsidRDefault="00FC7215" w:rsidP="006E204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5D93DE" w14:textId="6C7DC31E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7D32A87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13566F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โครงการอนุรักษ์ประเพณี วัฒนธรรม และภูมิปัญญาท้องถิ่น</w:t>
            </w:r>
          </w:p>
          <w:p w14:paraId="6FE7AE8C" w14:textId="65AD8592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 หน้า </w:t>
            </w:r>
            <w:r w:rsidR="00C75688">
              <w:rPr>
                <w:rFonts w:ascii="TH SarabunPSK" w:hAnsi="TH SarabunPSK" w:cs="TH SarabunPSK" w:hint="cs"/>
                <w:sz w:val="28"/>
                <w:szCs w:val="28"/>
                <w:cs/>
              </w:rPr>
              <w:t>๙๒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262022FA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EA9CE0" w14:textId="77777777" w:rsidR="00FC7215" w:rsidRPr="00642806" w:rsidRDefault="00FC7215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8E34AE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87F3AC" w14:textId="575E06A7" w:rsidR="00FC7215" w:rsidRPr="004B4231" w:rsidRDefault="00FC7215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เพื่อเป็นค่าใช้จ่ายในการอนุรักษ์ฟื้นฟูวัฒนธรรมท้องถิ่น </w:t>
            </w:r>
            <w:r w:rsidR="006E2047">
              <w:rPr>
                <w:rFonts w:ascii="TH SarabunPSK" w:hAnsi="TH SarabunPSK" w:cs="TH SarabunPSK" w:hint="cs"/>
                <w:sz w:val="28"/>
                <w:szCs w:val="28"/>
                <w:cs/>
              </w:rPr>
              <w:t>(กิจกรรมสืบสานประเพณีลอยกระทง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A7634A4" w14:textId="77777777" w:rsidR="00FC7215" w:rsidRDefault="00FC7215" w:rsidP="006E204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CE4534" w14:textId="19599072" w:rsidR="00FC7215" w:rsidRPr="00642806" w:rsidRDefault="000C28F7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FC7215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281C5B8" w14:textId="77777777" w:rsidR="00FC7215" w:rsidRDefault="00FC7215" w:rsidP="006E204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8AEFAB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C5A05FB" w14:textId="77777777" w:rsidR="006E2047" w:rsidRDefault="006E2047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196C6E" w14:textId="19D99C9E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626194B8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93521A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C18191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947483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46A175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D2BE39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D87077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5F5F6450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9983E2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095705B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CC22F20" wp14:editId="55EA555C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310515</wp:posOffset>
                      </wp:positionV>
                      <wp:extent cx="220980" cy="0"/>
                      <wp:effectExtent l="38100" t="76200" r="26670" b="95250"/>
                      <wp:wrapNone/>
                      <wp:docPr id="580164929" name="Lin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9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757097" id="Line 173" o:spid="_x0000_s1026" style="position:absolute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24.45pt" to="15.7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0041525" w14:textId="4E621B91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7AC0E3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EAA7C1F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D687BD0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62D081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5E5949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38259BF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AB9B5A7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17A832A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4069E47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E7F8D3" w14:textId="77777777" w:rsidR="006E2047" w:rsidRPr="0036172A" w:rsidRDefault="006E2047" w:rsidP="006E20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8E176C6" w14:textId="77777777" w:rsidR="006E2047" w:rsidRPr="0036172A" w:rsidRDefault="006E2047" w:rsidP="0036172A">
            <w:pPr>
              <w:ind w:lef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36172A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พฤศจิกายน</w:t>
            </w:r>
          </w:p>
          <w:p w14:paraId="7A2B1104" w14:textId="39827F46" w:rsidR="006E2047" w:rsidRPr="0036172A" w:rsidRDefault="006E2047" w:rsidP="0036172A">
            <w:pPr>
              <w:ind w:lef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๒๕๖</w:t>
            </w:r>
            <w:r w:rsidR="00F53E56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๘</w:t>
            </w:r>
          </w:p>
        </w:tc>
      </w:tr>
    </w:tbl>
    <w:p w14:paraId="36E56790" w14:textId="77777777" w:rsidR="00C07A5D" w:rsidRDefault="00C07A5D" w:rsidP="00C07A5D">
      <w:pPr>
        <w:rPr>
          <w:rFonts w:ascii="TH SarabunPSK" w:hAnsi="TH SarabunPSK" w:cs="TH SarabunPSK"/>
        </w:rPr>
      </w:pPr>
    </w:p>
    <w:p w14:paraId="59131965" w14:textId="04CD8767" w:rsidR="00FC7215" w:rsidRPr="00340405" w:rsidRDefault="00FC7215" w:rsidP="00FC721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</w:t>
      </w:r>
      <w:r w:rsidR="00CA315F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cs/>
        </w:rPr>
        <w:t>-</w:t>
      </w:r>
    </w:p>
    <w:p w14:paraId="5AC36AFD" w14:textId="77777777" w:rsidR="00FC7215" w:rsidRPr="00642806" w:rsidRDefault="00FC7215" w:rsidP="00FC7215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15EC3F9C" w14:textId="77777777" w:rsidR="00FC7215" w:rsidRPr="00642806" w:rsidRDefault="00FC7215" w:rsidP="00FC7215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2350F307" w14:textId="021DAB9F" w:rsidR="00FC7215" w:rsidRPr="00642806" w:rsidRDefault="00FC7215" w:rsidP="00FC7215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73882596" w14:textId="77777777" w:rsidR="00FC7215" w:rsidRPr="0058617C" w:rsidRDefault="00FC7215" w:rsidP="00FC7215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4916E7B9" w14:textId="77777777" w:rsidR="00FC7215" w:rsidRPr="00642806" w:rsidRDefault="00FC7215" w:rsidP="00FC7215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0EC48458" w14:textId="07A40942" w:rsidR="00FC7215" w:rsidRPr="00642806" w:rsidRDefault="00FC7215" w:rsidP="00FC7215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๒.๑</w:t>
      </w:r>
      <w:r w:rsidRPr="00642806">
        <w:rPr>
          <w:rFonts w:ascii="TH SarabunPSK" w:hAnsi="TH SarabunPSK" w:cs="TH SarabunPSK"/>
          <w:b/>
          <w:bCs/>
          <w:cs/>
        </w:rPr>
        <w:t xml:space="preserve">  แผนง</w:t>
      </w:r>
      <w:r w:rsidR="000631D0">
        <w:rPr>
          <w:rFonts w:ascii="TH SarabunPSK" w:hAnsi="TH SarabunPSK" w:cs="TH SarabunPSK" w:hint="cs"/>
          <w:b/>
          <w:bCs/>
          <w:cs/>
        </w:rPr>
        <w:t>านการศาสนาวัฒนธรรมและนันทนาการ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FC7215" w:rsidRPr="00642806" w14:paraId="18DC1897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415D92B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5391F1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B6B62D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51BCB57D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4F8B6A41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32782465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618F5E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69F90FD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28A1878" w14:textId="77777777" w:rsidR="00FC7215" w:rsidRPr="00642806" w:rsidRDefault="00FC7215" w:rsidP="00334B98">
            <w:pPr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6D99646" w14:textId="072ED803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5466DDCF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09583B00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FC7215" w:rsidRPr="00642806" w14:paraId="7B9D5810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EA80510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1ED7171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C9DDD3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0F3C7D9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EAAF84D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200471C6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58D7D90" w14:textId="36FD1053" w:rsidR="00FC7215" w:rsidRPr="00642806" w:rsidRDefault="00FC7215" w:rsidP="00334B9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0016E5D7" w14:textId="45C9BB75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097C2B7F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FC7215" w:rsidRPr="00642806" w14:paraId="4F9B33EA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E485CC2" w14:textId="77777777" w:rsidR="00FC7215" w:rsidRPr="00642806" w:rsidRDefault="00FC7215" w:rsidP="00334B9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191B6B5A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BF20C40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FCCC1B4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D2FD0B0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E65AF8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E0C963B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3EC1F63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747CFD84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A16A803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2386D0E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9BC9690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2E90268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00E1F6E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8D89C06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8E65C96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87AA821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490D852" w14:textId="77777777" w:rsidR="00FC7215" w:rsidRPr="00642806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73C7B5ED" w14:textId="77777777" w:rsidR="00FC7215" w:rsidRPr="0036172A" w:rsidRDefault="00FC7215" w:rsidP="00334B9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FC7215" w:rsidRPr="00642806" w14:paraId="547E1E40" w14:textId="77777777" w:rsidTr="0036172A">
        <w:trPr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0238ABA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8DB891" w14:textId="0B93D0DF" w:rsidR="00FC7215" w:rsidRPr="00642806" w:rsidRDefault="00FE3DA9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FC721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5DEE78F4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A3002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49DE5E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E47BD7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6FA9B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CEBDA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4F7AC6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25F178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AD6608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3007CA" w14:textId="77777777" w:rsidR="00FC7215" w:rsidRPr="00642806" w:rsidRDefault="00FC7215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6A7A3C7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4ADC80" w14:textId="5574D0BD" w:rsidR="00FC7215" w:rsidRDefault="00FE3DA9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โครงการจัดส่งนักกีฬานักกรีฑาเข้าร่วมการแข่งขันในระดับต่างๆ</w:t>
            </w:r>
          </w:p>
          <w:p w14:paraId="40F9EDD2" w14:textId="14CAE8EA" w:rsidR="00FC7215" w:rsidRDefault="00C75688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๘๘)</w:t>
            </w:r>
          </w:p>
          <w:p w14:paraId="4F256A87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74A3B1" w14:textId="77777777" w:rsidR="00FC7215" w:rsidRPr="00642806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B8B7A9" w14:textId="77777777" w:rsidR="00FC7215" w:rsidRPr="00C14979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6A999F" w14:textId="5D2D03BE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</w:t>
            </w:r>
            <w:r w:rsidR="00FE3DA9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ค่าใช้จ่ายในการดำเนินโครงการส่งนักกีฬาเข้าร่วมการแข่งขันกีฬา เช่น ค่าใช้จ่ายสำหรับผู้ควบคุมหรือผู้ฝึกสอนค่าใช้จ่ายในการฝึกซ้อมกีฬา ค่าอาหารและเครื่องดื่ม ค่าอุปกรณ์กีฬา ค่าชุดวอร์ม ค่าชุดกีฬา</w:t>
            </w:r>
          </w:p>
          <w:p w14:paraId="239450B0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188CDCC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84BD7FD" w14:textId="77777777" w:rsidR="00FC7215" w:rsidRPr="00642806" w:rsidRDefault="00FC7215" w:rsidP="00334B9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A9C652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3D5945" w14:textId="294FF5FD" w:rsidR="00FC7215" w:rsidRDefault="00FE3DA9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๑๐,๐๐๐</w:t>
            </w:r>
          </w:p>
          <w:p w14:paraId="04967341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D02728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7AF941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B916A5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DA67E39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453915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ABB585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75F6F74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43A190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4499E4C8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EAB3D5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D01D0C9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B3AA20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92783F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1BF503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D932BC3" w14:textId="77777777" w:rsidR="00FC7215" w:rsidRDefault="00FC7215" w:rsidP="00334B9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CDF1C2" w14:textId="77777777" w:rsidR="00FE3DA9" w:rsidRDefault="00FE3DA9" w:rsidP="00FE3DA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กองการศึกษาอบต.แหลมสอม</w:t>
            </w:r>
          </w:p>
          <w:p w14:paraId="222AD4CA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320FBD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92B500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36BE0E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25FF12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14:paraId="75B72329" w14:textId="77777777" w:rsidR="00FC7215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CCE2F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82CF0EF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1DD0FC2" wp14:editId="354A430C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351790</wp:posOffset>
                      </wp:positionV>
                      <wp:extent cx="915035" cy="8890"/>
                      <wp:effectExtent l="38100" t="76200" r="18415" b="86360"/>
                      <wp:wrapNone/>
                      <wp:docPr id="473985540" name="Lin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15035" cy="88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3A00FE" id="Line 202" o:spid="_x0000_s1026" style="position:absolute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6pt,27.7pt" to="241.6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F23BF51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96F4CA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DDBC443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304F6EA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08127CE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E0D78A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DB98A79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202066C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BD152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E08028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1A17152" w14:textId="77777777" w:rsidR="00FC7215" w:rsidRPr="00642806" w:rsidRDefault="00FC7215" w:rsidP="00334B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9853B1E" w14:textId="77777777" w:rsidR="00FC7215" w:rsidRDefault="00FC7215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AC8909" w14:textId="77777777" w:rsidR="00254882" w:rsidRPr="0036172A" w:rsidRDefault="00254882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739D00E" w14:textId="77777777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3FEF80FA" w14:textId="2A699298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F53E5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6233D321" w14:textId="77777777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93790CC" w14:textId="77777777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3BACCF5" w14:textId="77777777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055ADBF" w14:textId="77777777" w:rsidR="00FC7215" w:rsidRPr="0036172A" w:rsidRDefault="00FC7215" w:rsidP="00334B9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1F72A97" w14:textId="77777777" w:rsidR="00FC7215" w:rsidRPr="0036172A" w:rsidRDefault="00FC7215" w:rsidP="00334B98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229B128" w14:textId="77777777" w:rsidR="00FC7215" w:rsidRPr="0036172A" w:rsidRDefault="00FC7215" w:rsidP="00334B9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C7215" w:rsidRPr="00642806" w14:paraId="37EDA485" w14:textId="77777777" w:rsidTr="0036172A">
        <w:trPr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5B6B79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6BBDA" w14:textId="49A9A623" w:rsidR="00FC7215" w:rsidRPr="00E10524" w:rsidRDefault="00C75688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๖๘๗,๖๒๐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1D16B32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A0A1E34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1357DD7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C298FD9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1806381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5762660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0AB1AE6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F33C44B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FFE49D1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9627EDD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A9B702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3DE8F96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372864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B152EF7" w14:textId="77777777" w:rsidR="00FC7215" w:rsidRPr="00E10524" w:rsidRDefault="00FC7215" w:rsidP="00334B9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6B77AC5" w14:textId="77777777" w:rsidR="00FC7215" w:rsidRPr="00E70872" w:rsidRDefault="00FC7215" w:rsidP="00334B9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3595B9B" w14:textId="77777777" w:rsidR="00C07A5D" w:rsidRDefault="00C07A5D" w:rsidP="00FA1952">
      <w:pPr>
        <w:tabs>
          <w:tab w:val="left" w:pos="9420"/>
        </w:tabs>
        <w:jc w:val="center"/>
        <w:rPr>
          <w:rFonts w:ascii="TH SarabunIT๙" w:hAnsi="TH SarabunIT๙" w:cs="TH SarabunIT๙"/>
        </w:rPr>
      </w:pPr>
    </w:p>
    <w:p w14:paraId="5AE1BCAD" w14:textId="5E4F26E9" w:rsidR="00FC7215" w:rsidRPr="00FA1952" w:rsidRDefault="00FC7215" w:rsidP="00FA1952">
      <w:pPr>
        <w:tabs>
          <w:tab w:val="left" w:pos="9420"/>
        </w:tabs>
        <w:jc w:val="center"/>
        <w:rPr>
          <w:rFonts w:ascii="TH SarabunIT๙" w:hAnsi="TH SarabunIT๙" w:cs="TH SarabunIT๙"/>
        </w:rPr>
      </w:pPr>
      <w:r w:rsidRPr="00EE7B8F">
        <w:rPr>
          <w:rFonts w:ascii="TH SarabunIT๙" w:hAnsi="TH SarabunIT๙" w:cs="TH SarabunIT๙" w:hint="cs"/>
          <w:cs/>
        </w:rPr>
        <w:t>-</w:t>
      </w:r>
      <w:r w:rsidR="00915EBC">
        <w:rPr>
          <w:rFonts w:ascii="TH SarabunIT๙" w:hAnsi="TH SarabunIT๙" w:cs="TH SarabunIT๙" w:hint="cs"/>
          <w:cs/>
        </w:rPr>
        <w:t>๒</w:t>
      </w:r>
      <w:r w:rsidR="00CA315F">
        <w:rPr>
          <w:rFonts w:ascii="TH SarabunIT๙" w:hAnsi="TH SarabunIT๙" w:cs="TH SarabunIT๙" w:hint="cs"/>
          <w:cs/>
        </w:rPr>
        <w:t>๔</w:t>
      </w:r>
      <w:r w:rsidR="00915EBC">
        <w:rPr>
          <w:rFonts w:ascii="TH SarabunIT๙" w:hAnsi="TH SarabunIT๙" w:cs="TH SarabunIT๙" w:hint="cs"/>
          <w:cs/>
        </w:rPr>
        <w:t>-</w:t>
      </w:r>
    </w:p>
    <w:p w14:paraId="6D218BE4" w14:textId="5EB2F03D" w:rsidR="00471D20" w:rsidRPr="001C7792" w:rsidRDefault="00471D20" w:rsidP="00471D20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 w:rsidR="00FA1952"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3B008ADC" w14:textId="77777777" w:rsidR="00471D20" w:rsidRPr="00642806" w:rsidRDefault="00471D20" w:rsidP="00471D20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EDBFC74" w14:textId="22307FAF" w:rsidR="00471D20" w:rsidRPr="00642806" w:rsidRDefault="00471D20" w:rsidP="00471D20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8E2E34D" w14:textId="3A47FC37" w:rsidR="00471D20" w:rsidRPr="004D5116" w:rsidRDefault="00471D20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5336AE01" w14:textId="77777777" w:rsidR="00471D20" w:rsidRPr="00642806" w:rsidRDefault="00471D20" w:rsidP="00471D20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64268F91" w14:textId="5CEB4F67" w:rsidR="00471D20" w:rsidRPr="004D5116" w:rsidRDefault="00471D20" w:rsidP="004D5116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๒.๔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สาธารณสุข</w:t>
      </w:r>
    </w:p>
    <w:tbl>
      <w:tblPr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323"/>
        <w:gridCol w:w="1440"/>
        <w:gridCol w:w="1765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805"/>
      </w:tblGrid>
      <w:tr w:rsidR="00E17A65" w:rsidRPr="00642806" w14:paraId="7976BED1" w14:textId="3F429F96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65EA87C" w14:textId="77777777" w:rsidR="00E17A65" w:rsidRPr="00642806" w:rsidRDefault="00E17A65" w:rsidP="00E17A6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68726BB8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323" w:type="dxa"/>
            <w:vMerge w:val="restart"/>
            <w:vAlign w:val="center"/>
          </w:tcPr>
          <w:p w14:paraId="089B6769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40" w:type="dxa"/>
            <w:vMerge w:val="restart"/>
            <w:vAlign w:val="center"/>
          </w:tcPr>
          <w:p w14:paraId="4CDADA65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2F937D3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2DDF590B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 w:val="restart"/>
            <w:vAlign w:val="center"/>
          </w:tcPr>
          <w:p w14:paraId="6C67C819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64745467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5DD6CDDB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14A42D9E" w14:textId="2AF77DB1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805" w:type="dxa"/>
            <w:vMerge w:val="restart"/>
          </w:tcPr>
          <w:p w14:paraId="3F9DB8C9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79F11E5F" w14:textId="20C6D73B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7EBECE6D" w14:textId="32271D65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B834F83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78E2A8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323" w:type="dxa"/>
            <w:vMerge/>
            <w:vAlign w:val="center"/>
          </w:tcPr>
          <w:p w14:paraId="04028A5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0" w:type="dxa"/>
            <w:vMerge/>
            <w:vAlign w:val="center"/>
          </w:tcPr>
          <w:p w14:paraId="7082B4E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/>
          </w:tcPr>
          <w:p w14:paraId="6163C93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4C2AB95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E1421B5" w14:textId="5C38CA55" w:rsidR="00E17A65" w:rsidRPr="00642806" w:rsidRDefault="00E17A65" w:rsidP="00487EB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055DE8F6" w14:textId="04A239A1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805" w:type="dxa"/>
            <w:vMerge/>
          </w:tcPr>
          <w:p w14:paraId="219F8156" w14:textId="77777777" w:rsidR="00E17A65" w:rsidRPr="0036172A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5224D28F" w14:textId="7F318B51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9021A1D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60B0C7B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vAlign w:val="center"/>
          </w:tcPr>
          <w:p w14:paraId="78EB8B9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14:paraId="7F56988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/>
            <w:tcBorders>
              <w:bottom w:val="single" w:sz="4" w:space="0" w:color="auto"/>
            </w:tcBorders>
          </w:tcPr>
          <w:p w14:paraId="3825BB3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1A8C474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29688BE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408ABB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4BB0DC1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AF7DF7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24540F4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5D9D796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1307493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AF5187F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7B9ABF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906BE88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2C829C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3F8280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805" w:type="dxa"/>
            <w:vMerge/>
            <w:tcBorders>
              <w:bottom w:val="single" w:sz="4" w:space="0" w:color="auto"/>
            </w:tcBorders>
            <w:textDirection w:val="btLr"/>
          </w:tcPr>
          <w:p w14:paraId="2ABAA2C8" w14:textId="77777777" w:rsidR="00E17A65" w:rsidRPr="0036172A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7748F346" w14:textId="55038BFA" w:rsidTr="0036172A">
        <w:trPr>
          <w:trHeight w:val="4737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69AEAA5D" w14:textId="3BDB989B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6CCA99A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74D29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C0A721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D86B8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A16836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27E7D6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8354CC" w14:textId="77777777" w:rsidR="00E17A65" w:rsidRDefault="00E17A65" w:rsidP="00F64C7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59042E" w14:textId="5A6EAC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725A01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6B022C0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D600825" w14:textId="646D8235" w:rsidR="00E17A65" w:rsidRDefault="00E651F8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  <w:p w14:paraId="78255A2A" w14:textId="695D5B60" w:rsidR="00E17A65" w:rsidRDefault="00E17A65" w:rsidP="00A223D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</w:t>
            </w:r>
            <w:r w:rsidR="00E651F8">
              <w:rPr>
                <w:rFonts w:ascii="TH SarabunPSK" w:hAnsi="TH SarabunPSK" w:cs="TH SarabunPSK" w:hint="cs"/>
                <w:sz w:val="28"/>
                <w:szCs w:val="28"/>
                <w:cs/>
              </w:rPr>
              <w:t>๔๕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4C00FE95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3387BF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EBA0A0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7DE5BB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DCDD94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8066EA5" w14:textId="77777777" w:rsidR="00E651F8" w:rsidRDefault="00E651F8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2D70F9" w14:textId="64342C85" w:rsidR="00E17A65" w:rsidRDefault="00594441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วัสดุวิทยาศาสตร์หรือการแพทย์</w:t>
            </w:r>
          </w:p>
          <w:p w14:paraId="6153E42F" w14:textId="571C7D0F" w:rsidR="00E17A65" w:rsidRDefault="00E17A65" w:rsidP="00A223D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๘</w:t>
            </w:r>
            <w:r w:rsidR="00FA1952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)</w:t>
            </w:r>
          </w:p>
          <w:p w14:paraId="6A65D635" w14:textId="77777777" w:rsidR="00E17A65" w:rsidRPr="00471D20" w:rsidRDefault="00E17A65" w:rsidP="00487EB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6F5939D9" w14:textId="2828D7D6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</w:t>
            </w:r>
            <w:r w:rsidR="00E651F8">
              <w:rPr>
                <w:rFonts w:ascii="TH SarabunPSK" w:hAnsi="TH SarabunPSK" w:cs="TH SarabunPSK" w:hint="cs"/>
                <w:sz w:val="28"/>
                <w:szCs w:val="28"/>
                <w:cs/>
              </w:rPr>
              <w:t>ยเป็นค่าจ้างเหมาบริการพ่นหมอกควัน ค่าจ้างสำรวจข้อมูลจำนวนสัตว์และขึ้นทะเบียนสัตว์ ค่าจ้างฉีดวัคซีนเพื่อดำเนินงานขับเคลื่อนโครงการสัตว์ปลอดโรคคนปลอดภัย จากพิษสุนัขบ้า</w:t>
            </w:r>
          </w:p>
          <w:p w14:paraId="4D0D2774" w14:textId="77777777" w:rsidR="00E17A65" w:rsidRPr="001C7792" w:rsidRDefault="00E17A65" w:rsidP="00487EB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เพื่อดำเนินการหรือจัดกิจกรรมเพื่อรณรงค์ป้องกันควบคุมโรคติดต่อ เช่น โรคไข้เลือดออก โรคมือเท้าปาก จัดซื้อสารเคมีกำจัด  ฯลฯ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CAF5D18" w14:textId="6104505F" w:rsidR="00E17A65" w:rsidRDefault="00E651F8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FA1952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3E930DE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8A1D6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95FBB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E751E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3E1FB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53F25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9AD2F8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9C367C" w14:textId="5C6B1E2E" w:rsidR="00E17A65" w:rsidRPr="00642806" w:rsidRDefault="00594441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</w:tcPr>
          <w:p w14:paraId="6AE2EF7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1F09F4E6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04E80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474C6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4A29A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2C2A7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66897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BC739E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AC3D6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6BB88E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3380F25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74DEED2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3D6F7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EA61A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B2193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7D43A5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B38C04" w14:textId="77777777" w:rsidR="00E17A65" w:rsidRDefault="00E17A65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0F34B1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42654FD5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3B46D94" w14:textId="74D2742F" w:rsidR="00E17A65" w:rsidRPr="00642806" w:rsidRDefault="00F64C73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53590B34" wp14:editId="6C9F327E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196215</wp:posOffset>
                      </wp:positionV>
                      <wp:extent cx="1558290" cy="0"/>
                      <wp:effectExtent l="38100" t="76200" r="22860" b="95250"/>
                      <wp:wrapNone/>
                      <wp:docPr id="257507560" name="Lin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582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41D582" id="Line 174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65pt,15.45pt" to="164.3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">
                      <v:stroke startarrow="block" endarrow="block"/>
                    </v:line>
                  </w:pict>
                </mc:Fallback>
              </mc:AlternateContent>
            </w:r>
            <w:r w:rsidR="00671BDE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753C27D" wp14:editId="6781F1C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1976120</wp:posOffset>
                      </wp:positionV>
                      <wp:extent cx="3002280" cy="0"/>
                      <wp:effectExtent l="38100" t="76200" r="26670" b="95250"/>
                      <wp:wrapNone/>
                      <wp:docPr id="15778905" name="Lin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022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9843A8" id="Line 175" o:spid="_x0000_s1026" style="position:absolute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155.6pt" to="238.55pt,1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BDCA06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A018C5E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872D7F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38D465E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755AE0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D01FFFC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0C63E4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0506B4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82F9CA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59A0FD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25F263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AE5D121" w14:textId="247E1DC4" w:rsidR="00E17A65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พฤษภาคม</w:t>
            </w:r>
          </w:p>
          <w:p w14:paraId="4C9A2FA8" w14:textId="0B591151" w:rsidR="00E17A65" w:rsidRPr="0036172A" w:rsidRDefault="00E17A65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2A591285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EB775D3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BB1A8E9" w14:textId="77777777" w:rsidR="00F64C73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40A907B" w14:textId="77777777" w:rsidR="0036172A" w:rsidRDefault="0036172A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136B075" w14:textId="77777777" w:rsidR="0036172A" w:rsidRDefault="0036172A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BB809D4" w14:textId="77777777" w:rsidR="0036172A" w:rsidRDefault="0036172A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5C3FA29" w14:textId="77777777" w:rsidR="0036172A" w:rsidRPr="0036172A" w:rsidRDefault="0036172A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C0EE82B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D5EDD24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B7EFB0C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1167BE0" w14:textId="77777777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1B4E1EE" w14:textId="7A9A3BED" w:rsidR="00F64C73" w:rsidRPr="0036172A" w:rsidRDefault="00F64C7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  ๒๕๖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041DCDF1" w14:textId="3D94D8AC" w:rsidR="00F64C73" w:rsidRPr="0036172A" w:rsidRDefault="00F64C73" w:rsidP="00E17A6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44A9BD97" w14:textId="77777777" w:rsidR="00471D20" w:rsidRPr="00190B44" w:rsidRDefault="00471D20" w:rsidP="00471D20">
      <w:pPr>
        <w:jc w:val="center"/>
        <w:rPr>
          <w:rFonts w:ascii="TH SarabunPSK" w:hAnsi="TH SarabunPSK" w:cs="TH SarabunPSK"/>
          <w:sz w:val="16"/>
          <w:szCs w:val="16"/>
        </w:rPr>
      </w:pPr>
    </w:p>
    <w:p w14:paraId="51B6DAE2" w14:textId="41B45C4C" w:rsidR="00540536" w:rsidRPr="000B7C18" w:rsidRDefault="00B63F59" w:rsidP="000B7C1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915EBC">
        <w:rPr>
          <w:rFonts w:ascii="TH SarabunPSK" w:hAnsi="TH SarabunPSK" w:cs="TH SarabunPSK" w:hint="cs"/>
          <w:cs/>
        </w:rPr>
        <w:t>๒</w:t>
      </w:r>
      <w:r w:rsidR="00CA315F">
        <w:rPr>
          <w:rFonts w:ascii="TH SarabunPSK" w:hAnsi="TH SarabunPSK" w:cs="TH SarabunPSK" w:hint="cs"/>
          <w:cs/>
        </w:rPr>
        <w:t>๕</w:t>
      </w:r>
      <w:r w:rsidR="00471D20">
        <w:rPr>
          <w:rFonts w:ascii="TH SarabunPSK" w:hAnsi="TH SarabunPSK" w:cs="TH SarabunPSK" w:hint="cs"/>
          <w:cs/>
        </w:rPr>
        <w:t>-</w:t>
      </w:r>
    </w:p>
    <w:p w14:paraId="298E99C1" w14:textId="1481C6DD" w:rsidR="00915EBC" w:rsidRPr="001C7792" w:rsidRDefault="00915EBC" w:rsidP="00915EBC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5EAD4D50" w14:textId="77777777" w:rsidR="00915EBC" w:rsidRPr="00642806" w:rsidRDefault="00915EBC" w:rsidP="00915EBC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397BEBDA" w14:textId="252D8011" w:rsidR="00915EBC" w:rsidRPr="00642806" w:rsidRDefault="00915EBC" w:rsidP="00915EB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6213D259" w14:textId="77777777" w:rsidR="00915EBC" w:rsidRPr="004D5116" w:rsidRDefault="00915EBC" w:rsidP="00915EB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2D799D77" w14:textId="77777777" w:rsidR="00915EBC" w:rsidRPr="00642806" w:rsidRDefault="00915EBC" w:rsidP="00915EBC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2D9A9EBF" w14:textId="77777777" w:rsidR="00915EBC" w:rsidRPr="004D5116" w:rsidRDefault="00915EBC" w:rsidP="00915EBC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๒.๔</w:t>
      </w:r>
      <w:r w:rsidRPr="00642806">
        <w:rPr>
          <w:rFonts w:ascii="TH SarabunPSK" w:hAnsi="TH SarabunPSK" w:cs="TH SarabunPSK"/>
          <w:b/>
          <w:bCs/>
          <w:cs/>
        </w:rPr>
        <w:t xml:space="preserve">  แผนงาน</w:t>
      </w:r>
      <w:r>
        <w:rPr>
          <w:rFonts w:ascii="TH SarabunPSK" w:hAnsi="TH SarabunPSK" w:cs="TH SarabunPSK" w:hint="cs"/>
          <w:b/>
          <w:bCs/>
          <w:cs/>
        </w:rPr>
        <w:t>สาธารณสุข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915EBC" w:rsidRPr="00642806" w14:paraId="24DB18FD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1FC8C7ED" w14:textId="77777777" w:rsidR="00915EBC" w:rsidRPr="00642806" w:rsidRDefault="00915EBC" w:rsidP="002373C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4AA8DF6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E14FF6B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169778D3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4C02FF08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29FEC194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D552548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683FED1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0D37298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ADFDC74" w14:textId="7E11DB01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9192091" w14:textId="77777777" w:rsidR="00915EBC" w:rsidRPr="0036172A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4031220" w14:textId="77777777" w:rsidR="00915EBC" w:rsidRPr="0036172A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915EBC" w:rsidRPr="00642806" w14:paraId="6555188A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45A60B4" w14:textId="77777777" w:rsidR="00915EBC" w:rsidRPr="00642806" w:rsidRDefault="00915EBC" w:rsidP="002373C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1A3C951C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21312419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75428D26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52DE23E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1C4D2CAF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7B7E5FA" w14:textId="7304C4A0" w:rsidR="00915EBC" w:rsidRPr="00642806" w:rsidRDefault="00915EBC" w:rsidP="002373C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44FE8EB2" w14:textId="034FC744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4B52B90" w14:textId="77777777" w:rsidR="00915EBC" w:rsidRPr="0036172A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915EBC" w:rsidRPr="00642806" w14:paraId="006C022F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0C9B4F43" w14:textId="77777777" w:rsidR="00915EBC" w:rsidRPr="00642806" w:rsidRDefault="00915EBC" w:rsidP="002373CA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3D3C6ABF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1D7FE12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63AECD3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7D9C5741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1CC5B6F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7DCB739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96DCFF5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4CFEA6F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76164B0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E608EE7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956FB06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8E8FD7B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D512B88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DFFBDB2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71D45D5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90CD313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C0A3973" w14:textId="77777777" w:rsidR="00915EBC" w:rsidRPr="00642806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F4AB76F" w14:textId="77777777" w:rsidR="00915EBC" w:rsidRPr="0036172A" w:rsidRDefault="00915EBC" w:rsidP="002373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915EBC" w:rsidRPr="00642806" w14:paraId="285FA5B6" w14:textId="77777777" w:rsidTr="0036172A">
        <w:trPr>
          <w:trHeight w:val="37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A9C64EB" w14:textId="024224CC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6CD86CC7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D1F8B1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3E7572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2C5368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889113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52FE34" w14:textId="729540EA" w:rsidR="00915EBC" w:rsidRPr="00642806" w:rsidRDefault="00915EBC" w:rsidP="009F0B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B2E1826" w14:textId="77777777" w:rsidR="00FF1E95" w:rsidRDefault="00FF1E95" w:rsidP="00FF1E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อุดหนุนคณะกรรมการหมู่บ้านหมู่ที่ ๑-หมู่ที่ ๑๑ สำหรับดำเนินการตามแนวทางการโครงการพระราชดำริด้านสาธารณสุข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14:paraId="26DE0708" w14:textId="126161B2" w:rsidR="00915EBC" w:rsidRDefault="00FF1E95" w:rsidP="00FF1E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๔๖)</w:t>
            </w:r>
          </w:p>
          <w:p w14:paraId="2EC08996" w14:textId="77777777" w:rsidR="00915EBC" w:rsidRDefault="00915EBC" w:rsidP="002373C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CBB239" w14:textId="77777777" w:rsidR="00915EBC" w:rsidRDefault="00915EBC" w:rsidP="002373C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503F89" w14:textId="77777777" w:rsidR="009F0B6F" w:rsidRPr="00471D20" w:rsidRDefault="009F0B6F" w:rsidP="00915EB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503C3B" w14:textId="77777777" w:rsidR="00FF1E95" w:rsidRDefault="00FF1E95" w:rsidP="00FF1E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เพื่อจ่ายเป็นเงินอุดหนุนคณะกรรมการหมู่บ้าน </w:t>
            </w:r>
          </w:p>
          <w:p w14:paraId="7F23907D" w14:textId="77777777" w:rsidR="00FF1E95" w:rsidRDefault="00FF1E95" w:rsidP="00FF1E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๑ - หมู่ที่ ๑๑</w:t>
            </w:r>
          </w:p>
          <w:p w14:paraId="126B06F8" w14:textId="77777777" w:rsidR="00FF1E95" w:rsidRDefault="00FF1E95" w:rsidP="00FF1E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ต.แหลมสอม  สำหรับดำเนินการตามแนวทางโครงการพระราชดำริด้านสาธารณสุขในกิจกรรม</w:t>
            </w:r>
          </w:p>
          <w:p w14:paraId="06D3EF8C" w14:textId="2EF71FCD" w:rsidR="00C07A5D" w:rsidRPr="001C7792" w:rsidRDefault="00FF1E95" w:rsidP="00FF1E9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ต่าง ๆ หมู่บ้านละ ๒๐,๐๐๐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99793F" w14:textId="34CA7F61" w:rsidR="00915EBC" w:rsidRDefault="00FF1E95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๒๒๐,๐๐๐</w:t>
            </w:r>
          </w:p>
          <w:p w14:paraId="19CD1FE2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D4CEB34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AE81C62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95A40E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C39FBB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F78D21" w14:textId="572D3995" w:rsidR="00915EBC" w:rsidRPr="00642806" w:rsidRDefault="00915EBC" w:rsidP="009F0B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7EDE8CF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1D08FB0F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942837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D7C7E8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1CE7EC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FA1E01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0CA41B" w14:textId="7D06E583" w:rsidR="00915EBC" w:rsidRPr="00642806" w:rsidRDefault="00915EBC" w:rsidP="009F0B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6005C46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36E0D9AC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6B0B7911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307C5C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1FA094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60085D" w14:textId="77777777" w:rsidR="00915EBC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A5305F" w14:textId="0C9FD15F" w:rsidR="00915EBC" w:rsidRPr="00642806" w:rsidRDefault="00915EBC" w:rsidP="009F0B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43D7785" w14:textId="25AB4569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51ED5F9" w14:textId="39AD3BB1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B039530" w14:textId="608D1FC5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37F2335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F76A11E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0FAEDA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5B3A873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8523A04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588770E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F4C387E" w14:textId="77777777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1FFC89" w14:textId="599B115B" w:rsidR="00915EBC" w:rsidRPr="00642806" w:rsidRDefault="008D5863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25DCA143" wp14:editId="6C2DBCF7">
                      <wp:simplePos x="0" y="0"/>
                      <wp:positionH relativeFrom="column">
                        <wp:posOffset>-1739265</wp:posOffset>
                      </wp:positionH>
                      <wp:positionV relativeFrom="paragraph">
                        <wp:posOffset>196215</wp:posOffset>
                      </wp:positionV>
                      <wp:extent cx="2095500" cy="15240"/>
                      <wp:effectExtent l="19050" t="76200" r="95250" b="99060"/>
                      <wp:wrapNone/>
                      <wp:docPr id="1685307504" name="Lin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0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5CE51" id="Line 174" o:spid="_x0000_s1026" style="position:absolute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6.95pt,15.45pt" to="28.0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827E78A" w14:textId="30BCE49C" w:rsidR="00915EBC" w:rsidRPr="00642806" w:rsidRDefault="00915EBC" w:rsidP="002373C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6FDEC24" w14:textId="77777777" w:rsidR="00254882" w:rsidRDefault="00254882" w:rsidP="002373C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DEA75D2" w14:textId="5C11EEAB" w:rsidR="00915EBC" w:rsidRPr="0036172A" w:rsidRDefault="008D5863" w:rsidP="002373C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66B6C736" w14:textId="3AF2D066" w:rsidR="00915EBC" w:rsidRPr="0036172A" w:rsidRDefault="00915EBC" w:rsidP="002373C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0D055F3A" w14:textId="77777777" w:rsidR="00915EBC" w:rsidRPr="0036172A" w:rsidRDefault="00915EBC" w:rsidP="002373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7A1DFC" w14:textId="77777777" w:rsidR="00915EBC" w:rsidRPr="0036172A" w:rsidRDefault="00915EBC" w:rsidP="009F0B6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CDD2735" w14:textId="77777777" w:rsidR="00915EBC" w:rsidRPr="0036172A" w:rsidRDefault="00915EBC" w:rsidP="002373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4B2547A" w14:textId="77777777" w:rsidR="00915EBC" w:rsidRPr="0036172A" w:rsidRDefault="00915EBC" w:rsidP="00915E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F0B6F" w:rsidRPr="00642806" w14:paraId="6489A590" w14:textId="77777777" w:rsidTr="0036172A">
        <w:trPr>
          <w:trHeight w:val="651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A14B1" w14:textId="0EE46264" w:rsidR="009F0B6F" w:rsidRDefault="009F0B6F" w:rsidP="009F0B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428B6B9" w14:textId="735CCFB1" w:rsidR="009F0B6F" w:rsidRDefault="00FF1E95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๒</w:t>
            </w:r>
            <w:r w:rsidR="00F6346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9F0B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F6346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8D586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9F0B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8F6AAC0" w14:textId="24121474" w:rsidR="009F0B6F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A0175E5" w14:textId="64A75951" w:rsidR="009F0B6F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514AC7A" w14:textId="031A5497" w:rsidR="009F0B6F" w:rsidRDefault="009F0B6F" w:rsidP="009F0B6F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529BFCD" w14:textId="242BE85E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DB00281" w14:textId="437E2AE1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5CB8F9" w14:textId="5A3FC437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4310571" w14:textId="5B5760F3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7AAA9D9" w14:textId="422F247E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942D5F3" w14:textId="2597C3ED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416CF9B" w14:textId="4A441FE2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271864" w14:textId="3287F133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8DF9F2D" w14:textId="243D1209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5EA5BF0" w14:textId="55E9BB4F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AD5D0D1" w14:textId="02C3AFF4" w:rsidR="009F0B6F" w:rsidRPr="00642806" w:rsidRDefault="009F0B6F" w:rsidP="009F0B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7B8B878" w14:textId="77777777" w:rsidR="009F0B6F" w:rsidRDefault="009F0B6F" w:rsidP="009F0B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78650557" w14:textId="77777777" w:rsidR="00915EBC" w:rsidRPr="00190B44" w:rsidRDefault="00915EBC" w:rsidP="00915EBC">
      <w:pPr>
        <w:jc w:val="center"/>
        <w:rPr>
          <w:rFonts w:ascii="TH SarabunPSK" w:hAnsi="TH SarabunPSK" w:cs="TH SarabunPSK"/>
          <w:sz w:val="16"/>
          <w:szCs w:val="16"/>
        </w:rPr>
      </w:pPr>
    </w:p>
    <w:p w14:paraId="0084EE7D" w14:textId="089CA227" w:rsidR="009F0B6F" w:rsidRDefault="00915EBC" w:rsidP="00FF1E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</w:t>
      </w:r>
      <w:r w:rsidR="000B7C18">
        <w:rPr>
          <w:rFonts w:ascii="TH SarabunPSK" w:hAnsi="TH SarabunPSK" w:cs="TH SarabunPSK" w:hint="cs"/>
          <w:cs/>
        </w:rPr>
        <w:t>๖</w:t>
      </w:r>
      <w:r>
        <w:rPr>
          <w:rFonts w:ascii="TH SarabunPSK" w:hAnsi="TH SarabunPSK" w:cs="TH SarabunPSK" w:hint="cs"/>
          <w:cs/>
        </w:rPr>
        <w:t>-</w:t>
      </w:r>
    </w:p>
    <w:p w14:paraId="703D1E88" w14:textId="77777777" w:rsidR="000B7C18" w:rsidRPr="00FF1E95" w:rsidRDefault="000B7C18" w:rsidP="00FF1E95">
      <w:pPr>
        <w:jc w:val="center"/>
        <w:rPr>
          <w:rFonts w:ascii="TH SarabunPSK" w:hAnsi="TH SarabunPSK" w:cs="TH SarabunPSK"/>
        </w:rPr>
      </w:pPr>
    </w:p>
    <w:p w14:paraId="68EF4B5F" w14:textId="2D03A95C" w:rsidR="00C9127D" w:rsidRPr="001C7792" w:rsidRDefault="001C7792" w:rsidP="004D5116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3F2B6C5B" w14:textId="77777777" w:rsidR="001D3A79" w:rsidRPr="00642806" w:rsidRDefault="001D3A79" w:rsidP="001D3A79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FE8A7A9" w14:textId="4F6EF908" w:rsidR="001D3A79" w:rsidRPr="00642806" w:rsidRDefault="001D3A79" w:rsidP="001D3A79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7266649B" w14:textId="29C838E7" w:rsidR="001D3A79" w:rsidRPr="004D5116" w:rsidRDefault="001D3A79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5D2E7974" w14:textId="77777777" w:rsidR="001C7792" w:rsidRPr="00642806" w:rsidRDefault="001D3A79" w:rsidP="001C7792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="001C7792"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3611AD32" w14:textId="18322EDA" w:rsidR="001D3A79" w:rsidRPr="00642806" w:rsidRDefault="0085350B" w:rsidP="001C7792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</w:t>
      </w:r>
      <w:r w:rsidR="001C7792">
        <w:rPr>
          <w:rFonts w:ascii="TH SarabunPSK" w:hAnsi="TH SarabunPSK" w:cs="TH SarabunPSK" w:hint="cs"/>
          <w:b/>
          <w:bCs/>
          <w:cs/>
        </w:rPr>
        <w:t>.๑</w:t>
      </w:r>
      <w:r w:rsidR="001C7792">
        <w:rPr>
          <w:rFonts w:ascii="TH SarabunPSK" w:hAnsi="TH SarabunPSK" w:cs="TH SarabunPSK"/>
          <w:b/>
          <w:bCs/>
          <w:cs/>
        </w:rPr>
        <w:t xml:space="preserve">  แผนงา</w:t>
      </w:r>
      <w:r w:rsidR="001C7792">
        <w:rPr>
          <w:rFonts w:ascii="TH SarabunPSK" w:hAnsi="TH SarabunPSK" w:cs="TH SarabunPSK" w:hint="cs"/>
          <w:b/>
          <w:bCs/>
          <w:cs/>
        </w:rPr>
        <w:t>น</w:t>
      </w:r>
      <w:r w:rsidR="00B500B2">
        <w:rPr>
          <w:rFonts w:ascii="TH SarabunPSK" w:hAnsi="TH SarabunPSK" w:cs="TH SarabunPSK" w:hint="cs"/>
          <w:b/>
          <w:bCs/>
          <w:cs/>
        </w:rPr>
        <w:t>การรักษาความสงบภายใน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52370354" w14:textId="685AB45C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5F2E26F6" w14:textId="77777777" w:rsidR="00E17A65" w:rsidRPr="00642806" w:rsidRDefault="00E17A65" w:rsidP="00E17A6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0899965E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72A5650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E3DFD72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2B30FC12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143098C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3D1EC84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76B67AF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2E757559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B23A9D3" w14:textId="1B60A743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631BA8CC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7AC612A6" w14:textId="372792E5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53EBA748" w14:textId="1BC6535B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3879B23" w14:textId="77777777" w:rsidR="00E17A65" w:rsidRPr="00642806" w:rsidRDefault="00E17A65" w:rsidP="00E17A6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24575D97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6AE3575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2445ADE9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202D8668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D8A178E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5B658EA" w14:textId="4A11B8E7" w:rsidR="00E17A65" w:rsidRPr="00642806" w:rsidRDefault="00E17A65" w:rsidP="00E17A65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3F7DB092" w14:textId="0B215F2C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2789703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26A52CFC" w14:textId="07461679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127D519F" w14:textId="77777777" w:rsidR="00E17A65" w:rsidRPr="00642806" w:rsidRDefault="00E17A65" w:rsidP="00E17A6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6CB0F9C8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C6B5043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BF2F5AE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2C7D7CC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7AE80CE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C90348D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33CFDA2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75DB05B7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E7743D3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071E9B7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D1FF941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EAA227C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FF9A9CA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F393CF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67A357B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9627BE2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23782E5" w14:textId="77777777" w:rsidR="00E17A65" w:rsidRPr="00642806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26D8E544" w14:textId="77777777" w:rsidR="00E17A65" w:rsidRPr="0036172A" w:rsidRDefault="00E17A65" w:rsidP="00E17A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30983A61" w14:textId="69E03C37" w:rsidTr="0036172A">
        <w:trPr>
          <w:trHeight w:val="46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29BB9651" w14:textId="4282A23B" w:rsidR="00E17A65" w:rsidRPr="00642806" w:rsidRDefault="006408F3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C8278F2" w14:textId="77777777" w:rsidR="00E17A65" w:rsidRDefault="00E17A65" w:rsidP="00E17A6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โครงการป้องกันและแก้ปัญหายาเสพติด</w:t>
            </w:r>
          </w:p>
          <w:p w14:paraId="54669562" w14:textId="73653B76" w:rsidR="00E17A65" w:rsidRDefault="00E17A65" w:rsidP="00E17A6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 </w:t>
            </w:r>
            <w:r w:rsidR="000803B2">
              <w:rPr>
                <w:rFonts w:ascii="TH SarabunPSK" w:hAnsi="TH SarabunPSK" w:cs="TH SarabunPSK" w:hint="cs"/>
                <w:sz w:val="28"/>
                <w:szCs w:val="28"/>
                <w:cs/>
              </w:rPr>
              <w:t>๔๒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7E7DB6A7" w14:textId="77777777" w:rsidR="00E17A65" w:rsidRPr="00642806" w:rsidRDefault="00E17A65" w:rsidP="00E17A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D50DA5" w14:textId="77777777" w:rsidR="00E17A65" w:rsidRDefault="00E17A65" w:rsidP="00E17A6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๑.เพื่อเป็นค่าใช้จ่ายในการดำเนินการป้องกันและแก้ปัญหายาเสพติด</w:t>
            </w:r>
            <w:r w:rsidRPr="004B42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เช่นค่าสมนาคุณวิทยากร ค่าอาหารกลางวัน ค่าอาหารว่าง ค่าป้ายโครงการ ค่าพาหนะ ค่าที่พัก ค่าวัสดุ อุปกรณ์และค่าใช้จ่ายอื่นๆ ที่เกี่ยวข้อง ฯลฯ</w:t>
            </w:r>
          </w:p>
          <w:p w14:paraId="6714A592" w14:textId="77777777" w:rsidR="00E17A65" w:rsidRDefault="00E17A65" w:rsidP="00E17A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20ADD4" w14:textId="77777777" w:rsidR="00E17A65" w:rsidRDefault="00E17A65" w:rsidP="00E17A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665EB0" w14:textId="77777777" w:rsidR="00E17A65" w:rsidRPr="004B4231" w:rsidRDefault="00E17A65" w:rsidP="00E17A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F4B8443" w14:textId="39D54CA2" w:rsidR="00E17A65" w:rsidRDefault="008D5863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๙๐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</w:p>
          <w:p w14:paraId="0F1E0823" w14:textId="77777777" w:rsidR="00E17A65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2ADBB1" w14:textId="77777777" w:rsidR="00E17A65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3AD8E3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59F5028" w14:textId="77777777" w:rsidR="00E17A65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7BD30A9C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A4AFB14" w14:textId="77777777" w:rsidR="00E17A65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598F2A92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46109FD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9C91EC6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3AE9967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C3FC77A" w14:textId="7EC5B0A9" w:rsidR="00E17A65" w:rsidRPr="00642806" w:rsidRDefault="00671BDE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4E97007" wp14:editId="2E2CADC2">
                      <wp:simplePos x="0" y="0"/>
                      <wp:positionH relativeFrom="column">
                        <wp:posOffset>878839</wp:posOffset>
                      </wp:positionH>
                      <wp:positionV relativeFrom="paragraph">
                        <wp:posOffset>203835</wp:posOffset>
                      </wp:positionV>
                      <wp:extent cx="1332865" cy="15240"/>
                      <wp:effectExtent l="19050" t="76200" r="76835" b="99060"/>
                      <wp:wrapNone/>
                      <wp:docPr id="1812689730" name="Lin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2865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2F8CE5" id="Line 178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2pt,16.05pt" to="174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5D482F7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4B109F0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6D6E540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D259068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21BC8D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4B2DBC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1266E32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A5E5965" w14:textId="77777777" w:rsidR="00E17A65" w:rsidRPr="00642806" w:rsidRDefault="00E17A65" w:rsidP="00E17A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F57B6A" w14:textId="77777777" w:rsidR="005919B6" w:rsidRDefault="005919B6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3EEBB18" w14:textId="3D2CB3AB" w:rsidR="00E17A65" w:rsidRPr="0036172A" w:rsidRDefault="008D5863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E17A65"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5A72F401" w14:textId="5F01BD58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5B04680A" w14:textId="7441D1D2" w:rsidR="001D3A79" w:rsidRPr="00642806" w:rsidRDefault="00B63F59" w:rsidP="001D3A7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</w:t>
      </w:r>
      <w:r w:rsidR="000B7C18">
        <w:rPr>
          <w:rFonts w:ascii="TH SarabunPSK" w:hAnsi="TH SarabunPSK" w:cs="TH SarabunPSK" w:hint="cs"/>
          <w:cs/>
        </w:rPr>
        <w:t>๗</w:t>
      </w:r>
      <w:r w:rsidR="001D3A79">
        <w:rPr>
          <w:rFonts w:ascii="TH SarabunPSK" w:hAnsi="TH SarabunPSK" w:cs="TH SarabunPSK" w:hint="cs"/>
          <w:cs/>
        </w:rPr>
        <w:t>-</w:t>
      </w:r>
    </w:p>
    <w:p w14:paraId="3BFB705A" w14:textId="77777777" w:rsidR="00E17A65" w:rsidRDefault="00E17A65" w:rsidP="004D5116">
      <w:pPr>
        <w:rPr>
          <w:rFonts w:ascii="TH SarabunPSK" w:hAnsi="TH SarabunPSK" w:cs="TH SarabunPSK"/>
        </w:rPr>
      </w:pPr>
    </w:p>
    <w:p w14:paraId="5C405583" w14:textId="77777777" w:rsidR="00B500B2" w:rsidRPr="001C7792" w:rsidRDefault="00B500B2" w:rsidP="00B500B2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2B1D65F2" w14:textId="77777777" w:rsidR="00B500B2" w:rsidRPr="00642806" w:rsidRDefault="00B500B2" w:rsidP="00B500B2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21DCC936" w14:textId="0D93EDD2" w:rsidR="00B500B2" w:rsidRPr="00642806" w:rsidRDefault="00B500B2" w:rsidP="00B500B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2E1FDD5B" w14:textId="77777777" w:rsidR="00B500B2" w:rsidRPr="004D5116" w:rsidRDefault="00B500B2" w:rsidP="00B500B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77BC381" w14:textId="77777777" w:rsidR="00B500B2" w:rsidRPr="00642806" w:rsidRDefault="00B500B2" w:rsidP="00B500B2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0207DE5E" w14:textId="77777777" w:rsidR="00B500B2" w:rsidRPr="00642806" w:rsidRDefault="00B500B2" w:rsidP="00B500B2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๓.๑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นการรักษาความสงบภายใน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449"/>
        <w:gridCol w:w="2430"/>
        <w:gridCol w:w="1363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B500B2" w:rsidRPr="00642806" w14:paraId="0F1BD750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2EA7FF6" w14:textId="77777777" w:rsidR="00B500B2" w:rsidRPr="00642806" w:rsidRDefault="00B500B2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449" w:type="dxa"/>
            <w:vMerge w:val="restart"/>
            <w:vAlign w:val="center"/>
          </w:tcPr>
          <w:p w14:paraId="793BC29A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430" w:type="dxa"/>
            <w:vMerge w:val="restart"/>
            <w:vAlign w:val="center"/>
          </w:tcPr>
          <w:p w14:paraId="04A594AA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63" w:type="dxa"/>
            <w:vMerge w:val="restart"/>
            <w:vAlign w:val="center"/>
          </w:tcPr>
          <w:p w14:paraId="5F45005E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52C025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3462CEE6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DA81ACE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5193517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3168E8A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3674682" w14:textId="3C930F68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6C08C529" w14:textId="77777777" w:rsidR="00B500B2" w:rsidRPr="0036172A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780B13A" w14:textId="77777777" w:rsidR="00B500B2" w:rsidRPr="0036172A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B500B2" w:rsidRPr="00642806" w14:paraId="080A8CA3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A1FD85A" w14:textId="77777777" w:rsidR="00B500B2" w:rsidRPr="00642806" w:rsidRDefault="00B500B2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449" w:type="dxa"/>
            <w:vMerge/>
            <w:vAlign w:val="center"/>
          </w:tcPr>
          <w:p w14:paraId="72BBC8B0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430" w:type="dxa"/>
            <w:vMerge/>
            <w:vAlign w:val="center"/>
          </w:tcPr>
          <w:p w14:paraId="290EF98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63" w:type="dxa"/>
            <w:vMerge/>
            <w:vAlign w:val="center"/>
          </w:tcPr>
          <w:p w14:paraId="3E8797F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72DDDC75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445F6CC4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BDC6336" w14:textId="0062B517" w:rsidR="00B500B2" w:rsidRPr="00642806" w:rsidRDefault="00B500B2" w:rsidP="003B146D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0D6D772" w14:textId="0FF3B0AC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D141F88" w14:textId="77777777" w:rsidR="00B500B2" w:rsidRPr="0036172A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B500B2" w:rsidRPr="00642806" w14:paraId="4E41E765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17C1EFCE" w14:textId="77777777" w:rsidR="00B500B2" w:rsidRPr="00642806" w:rsidRDefault="00B500B2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449" w:type="dxa"/>
            <w:vMerge/>
            <w:tcBorders>
              <w:bottom w:val="single" w:sz="4" w:space="0" w:color="auto"/>
            </w:tcBorders>
            <w:vAlign w:val="center"/>
          </w:tcPr>
          <w:p w14:paraId="06197A3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vAlign w:val="center"/>
          </w:tcPr>
          <w:p w14:paraId="1A727BA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vAlign w:val="center"/>
          </w:tcPr>
          <w:p w14:paraId="34FE902F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4EE1EBD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E1DECF5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D186AF7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CCC5826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765EA283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78D6D68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7AB0552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6F8131F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60281AD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935959A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7B900ED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F653E9D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A2007EA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9DC9803" w14:textId="77777777" w:rsidR="00B500B2" w:rsidRPr="00642806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EC09C88" w14:textId="77777777" w:rsidR="00B500B2" w:rsidRPr="0036172A" w:rsidRDefault="00B500B2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B500B2" w:rsidRPr="00642806" w14:paraId="44A55D3D" w14:textId="77777777" w:rsidTr="0036172A">
        <w:trPr>
          <w:trHeight w:val="46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156ED4D" w14:textId="0A909F24" w:rsidR="00B500B2" w:rsidRPr="00642806" w:rsidRDefault="00FF1E95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๒๙</w:t>
            </w:r>
            <w:r w:rsidR="00B500B2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</w:tcPr>
          <w:p w14:paraId="6DA5983C" w14:textId="75A95F4E" w:rsidR="00B500B2" w:rsidRDefault="00B500B2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ค่าป่วยการอาสาสมัครป้องกันภัยฝ่ายพลเรือน          (ข้อบัญญัติ หน้า  </w:t>
            </w:r>
            <w:r w:rsidR="000803B2">
              <w:rPr>
                <w:rFonts w:ascii="TH SarabunPSK" w:hAnsi="TH SarabunPSK" w:cs="TH SarabunPSK" w:hint="cs"/>
                <w:sz w:val="28"/>
                <w:szCs w:val="28"/>
                <w:cs/>
              </w:rPr>
              <w:t>๔๐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04CE20E0" w14:textId="77777777" w:rsidR="00B500B2" w:rsidRPr="00642806" w:rsidRDefault="00B500B2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72CFD437" w14:textId="0A302439" w:rsidR="00B500B2" w:rsidRDefault="00B500B2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๑.เพื่อเป็นค่าป่วยการชดเชยการงานหรือเวลาที่เสียไป ให้แก่อาสาสมัครป้องกันภัยฝ่ายพลเรือนเพื่อสนับสนุนการปฏิบัติหน้าที่ในการป้องกันและบรรเทาสาธารณภัยตามกฎหมายว่าด้วยการป้องกันและบรรเทาสาธารณภัย</w:t>
            </w:r>
          </w:p>
          <w:p w14:paraId="2A0D2D94" w14:textId="77777777" w:rsidR="00B500B2" w:rsidRDefault="00B500B2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9A5A4F" w14:textId="77777777" w:rsidR="00B500B2" w:rsidRDefault="00B500B2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8776D7" w14:textId="77777777" w:rsidR="00B500B2" w:rsidRPr="004B4231" w:rsidRDefault="00B500B2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39E716C2" w14:textId="1EFCE1F3" w:rsidR="00B500B2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๔๒,๐๐๐</w:t>
            </w:r>
          </w:p>
          <w:p w14:paraId="7160E5AB" w14:textId="77777777" w:rsidR="00B500B2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D57BF1E" w14:textId="77777777" w:rsidR="00B500B2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4BAE41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468AA9C" w14:textId="77777777" w:rsidR="00B500B2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1E6608F4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B7229CB" w14:textId="77777777" w:rsidR="00B500B2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75BA3094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2E683D2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5BD20C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D96107F" w14:textId="2B13C705" w:rsidR="00B500B2" w:rsidRPr="00642806" w:rsidRDefault="002C1818" w:rsidP="003B146D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233A4ABB" wp14:editId="25976C9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280035</wp:posOffset>
                      </wp:positionV>
                      <wp:extent cx="2415540" cy="7620"/>
                      <wp:effectExtent l="38100" t="76200" r="99060" b="87630"/>
                      <wp:wrapNone/>
                      <wp:docPr id="2032007615" name="Lin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1554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2B4FBC" id="Line 178" o:spid="_x0000_s1026" style="position:absolute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pt,22.05pt" to="195.3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103A577" w14:textId="16007169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3EF8B17" w14:textId="5994587E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7B7C86C" w14:textId="061F20EE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090B39F" w14:textId="4B076536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A47B32E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BB1AC12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232FDD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2F01EE7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0DE7A28" w14:textId="77777777" w:rsidR="00B500B2" w:rsidRPr="00642806" w:rsidRDefault="00B500B2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9601152" w14:textId="77777777" w:rsidR="002C1818" w:rsidRDefault="002C1818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2011C22" w14:textId="1E1ED1DF" w:rsidR="00B500B2" w:rsidRPr="0036172A" w:rsidRDefault="002C1818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B500B2"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5FA128C1" w14:textId="356D3A68" w:rsidR="00B500B2" w:rsidRPr="0036172A" w:rsidRDefault="00B500B2" w:rsidP="003B146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16F6C0EF" w14:textId="5FD27E62" w:rsidR="00B500B2" w:rsidRPr="00642806" w:rsidRDefault="00B500B2" w:rsidP="00B500B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7B11A8">
        <w:rPr>
          <w:rFonts w:ascii="TH SarabunPSK" w:hAnsi="TH SarabunPSK" w:cs="TH SarabunPSK" w:hint="cs"/>
          <w:cs/>
        </w:rPr>
        <w:t>๒</w:t>
      </w:r>
      <w:r w:rsidR="000B7C1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-</w:t>
      </w:r>
    </w:p>
    <w:p w14:paraId="5F03B5DF" w14:textId="77777777" w:rsidR="00B500B2" w:rsidRDefault="00B500B2" w:rsidP="003B1797">
      <w:pPr>
        <w:rPr>
          <w:rFonts w:ascii="TH SarabunPSK" w:hAnsi="TH SarabunPSK" w:cs="TH SarabunPSK"/>
        </w:rPr>
      </w:pPr>
    </w:p>
    <w:p w14:paraId="17A651C8" w14:textId="77777777" w:rsidR="00D977F3" w:rsidRPr="001C7792" w:rsidRDefault="00D977F3" w:rsidP="00D977F3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629C3275" w14:textId="77777777" w:rsidR="00D977F3" w:rsidRPr="00642806" w:rsidRDefault="00D977F3" w:rsidP="00D977F3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D489350" w14:textId="4679C58B" w:rsidR="00D977F3" w:rsidRPr="00642806" w:rsidRDefault="00D977F3" w:rsidP="00D977F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0448319E" w14:textId="77777777" w:rsidR="00D977F3" w:rsidRPr="004D5116" w:rsidRDefault="00D977F3" w:rsidP="00D977F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0A42DCC" w14:textId="77777777" w:rsidR="00D977F3" w:rsidRPr="00642806" w:rsidRDefault="00D977F3" w:rsidP="00D977F3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157DDC2E" w14:textId="77777777" w:rsidR="00D977F3" w:rsidRPr="00642806" w:rsidRDefault="00D977F3" w:rsidP="00D977F3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๓.๑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นการรักษาความสงบภายใน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39"/>
        <w:gridCol w:w="2520"/>
        <w:gridCol w:w="1350"/>
        <w:gridCol w:w="1675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D977F3" w:rsidRPr="00642806" w14:paraId="05ED57FE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187487DC" w14:textId="77777777" w:rsidR="00D977F3" w:rsidRPr="00642806" w:rsidRDefault="00D977F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39" w:type="dxa"/>
            <w:vMerge w:val="restart"/>
            <w:vAlign w:val="center"/>
          </w:tcPr>
          <w:p w14:paraId="498CD0C6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520" w:type="dxa"/>
            <w:vMerge w:val="restart"/>
            <w:vAlign w:val="center"/>
          </w:tcPr>
          <w:p w14:paraId="3A320B34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50" w:type="dxa"/>
            <w:vMerge w:val="restart"/>
            <w:vAlign w:val="center"/>
          </w:tcPr>
          <w:p w14:paraId="2CE4AA7A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B6CC2F7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68063DB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75" w:type="dxa"/>
            <w:vMerge w:val="restart"/>
            <w:vAlign w:val="center"/>
          </w:tcPr>
          <w:p w14:paraId="3683B881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7649EEB9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D582273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92E5758" w14:textId="2A84B6F4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51D97BF9" w14:textId="77777777" w:rsidR="00D977F3" w:rsidRPr="0036172A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F75D15B" w14:textId="77777777" w:rsidR="00D977F3" w:rsidRPr="0036172A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D977F3" w:rsidRPr="00642806" w14:paraId="7F14D36F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D556D22" w14:textId="77777777" w:rsidR="00D977F3" w:rsidRPr="00642806" w:rsidRDefault="00D977F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39" w:type="dxa"/>
            <w:vMerge/>
            <w:vAlign w:val="center"/>
          </w:tcPr>
          <w:p w14:paraId="5148A497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20" w:type="dxa"/>
            <w:vMerge/>
            <w:vAlign w:val="center"/>
          </w:tcPr>
          <w:p w14:paraId="6ADF1CC7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50" w:type="dxa"/>
            <w:vMerge/>
            <w:vAlign w:val="center"/>
          </w:tcPr>
          <w:p w14:paraId="0C5FFC07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75" w:type="dxa"/>
            <w:vMerge/>
          </w:tcPr>
          <w:p w14:paraId="5954443A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10CA3AF1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943E92C" w14:textId="770C779D" w:rsidR="00D977F3" w:rsidRPr="00642806" w:rsidRDefault="00D977F3" w:rsidP="003B146D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D550A9B" w14:textId="571B0626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4284E368" w14:textId="77777777" w:rsidR="00D977F3" w:rsidRPr="0036172A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D977F3" w:rsidRPr="00642806" w14:paraId="658CEB71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D00548A" w14:textId="77777777" w:rsidR="00D977F3" w:rsidRPr="00642806" w:rsidRDefault="00D977F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39" w:type="dxa"/>
            <w:vMerge/>
            <w:tcBorders>
              <w:bottom w:val="single" w:sz="4" w:space="0" w:color="auto"/>
            </w:tcBorders>
            <w:vAlign w:val="center"/>
          </w:tcPr>
          <w:p w14:paraId="70B81EDA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14:paraId="62848089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104404FA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75" w:type="dxa"/>
            <w:vMerge/>
            <w:tcBorders>
              <w:bottom w:val="single" w:sz="4" w:space="0" w:color="auto"/>
            </w:tcBorders>
          </w:tcPr>
          <w:p w14:paraId="1C7FB24E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69E818C0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80A635B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192593A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3675BE44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E111962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107A6E8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D9AF81C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D2D1E3E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6EE02B8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3EB30A5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0B6280C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72B22BB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CE05FFC" w14:textId="77777777" w:rsidR="00D977F3" w:rsidRPr="00642806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6CF30B8" w14:textId="77777777" w:rsidR="00D977F3" w:rsidRPr="0036172A" w:rsidRDefault="00D977F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D977F3" w:rsidRPr="00642806" w14:paraId="1970849F" w14:textId="77777777" w:rsidTr="0036172A">
        <w:trPr>
          <w:trHeight w:val="46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6A313DC4" w14:textId="541D5245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</w:tcPr>
          <w:p w14:paraId="7E1B81BC" w14:textId="7D331091" w:rsidR="00D977F3" w:rsidRDefault="00D977F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2F7020"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ฝึกอบรมอาสาสมัครป้องกันภัยฝ่ายพลเรือน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(อปพร.)</w:t>
            </w:r>
          </w:p>
          <w:p w14:paraId="004CFAF8" w14:textId="0D78151D" w:rsidR="00D977F3" w:rsidRDefault="00D977F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 ๔</w:t>
            </w:r>
            <w:r w:rsidR="002F7020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24449E57" w14:textId="77777777" w:rsidR="00D977F3" w:rsidRPr="00642806" w:rsidRDefault="00D977F3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77B2374" w14:textId="41DAFE5E" w:rsidR="00D977F3" w:rsidRDefault="00D977F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๑.เพื่อเป็นค่าใช้จ่ายในการดำเนินการ</w:t>
            </w:r>
            <w:r w:rsidR="002F7020">
              <w:rPr>
                <w:rFonts w:ascii="TH SarabunPSK" w:hAnsi="TH SarabunPSK" w:cs="TH SarabunPSK" w:hint="cs"/>
                <w:sz w:val="28"/>
                <w:szCs w:val="28"/>
                <w:cs/>
              </w:rPr>
              <w:t>หลักสูตรการ</w:t>
            </w:r>
            <w:r w:rsidR="00B075C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ฝึกอบรมอาสาสมัครป้องกันภัยฝ่ายพลเรือน ศูนย์ อปพร.แหลมสอม เช่น ค่าใช้จ่ายในพิธีเปิดและปิดการฝึกอบรม ค่าวัสดุและอุปกรณ์ ค่าประกาศนียบัตร ค่าถ่ายเอกสาร ค่าพิมพ์เอกสาร</w:t>
            </w:r>
            <w:r w:rsidR="00870AE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ฯลฯ</w:t>
            </w:r>
          </w:p>
          <w:p w14:paraId="4A0C1C0A" w14:textId="77777777" w:rsidR="00D977F3" w:rsidRDefault="00D977F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9C920F" w14:textId="77777777" w:rsidR="00D977F3" w:rsidRDefault="00D977F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9C2EE8" w14:textId="77777777" w:rsidR="00D977F3" w:rsidRPr="004B4231" w:rsidRDefault="00D977F3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4C02B83" w14:textId="52CEAEBC" w:rsidR="00D977F3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๕๐,๐๐๐</w:t>
            </w:r>
          </w:p>
          <w:p w14:paraId="7B520106" w14:textId="77777777" w:rsidR="00D977F3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FE4B7A" w14:textId="77777777" w:rsidR="00D977F3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A24A62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</w:tcPr>
          <w:p w14:paraId="760C5AE1" w14:textId="77777777" w:rsidR="00D977F3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53075C4E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C6CEBD5" w14:textId="77777777" w:rsidR="00D977F3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59A03FDD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3BEFA4B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094F680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DC14BA9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B809752" w14:textId="1ACBAB54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7F39ECA4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C385732" w14:textId="1D771754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87610AD" w14:textId="3558AAA0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46A8BE5" w14:textId="7CC6A12B" w:rsidR="00D977F3" w:rsidRPr="00642806" w:rsidRDefault="002C1818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6C689088" wp14:editId="0DD1014E">
                      <wp:simplePos x="0" y="0"/>
                      <wp:positionH relativeFrom="column">
                        <wp:posOffset>-1485900</wp:posOffset>
                      </wp:positionH>
                      <wp:positionV relativeFrom="paragraph">
                        <wp:posOffset>234315</wp:posOffset>
                      </wp:positionV>
                      <wp:extent cx="495300" cy="7620"/>
                      <wp:effectExtent l="38100" t="76200" r="57150" b="87630"/>
                      <wp:wrapNone/>
                      <wp:docPr id="403172128" name="Lin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30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C00205" id="Line 178" o:spid="_x0000_s1026" style="position:absolute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7pt,18.45pt" to="-78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685C23C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4793CF5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A244F94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E0DD308" w14:textId="77777777" w:rsidR="00D977F3" w:rsidRPr="00642806" w:rsidRDefault="00D977F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8DD41B1" w14:textId="77777777" w:rsidR="002C1818" w:rsidRDefault="002C1818" w:rsidP="005E0EDB">
            <w:pPr>
              <w:ind w:left="-18" w:hanging="9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365B3E5" w14:textId="4AF44A90" w:rsidR="00D977F3" w:rsidRPr="005E0EDB" w:rsidRDefault="002C1818" w:rsidP="005E0EDB">
            <w:pPr>
              <w:ind w:left="-18" w:hanging="9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มกรา</w:t>
            </w:r>
            <w:r w:rsidR="00D977F3" w:rsidRPr="005E0EDB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คม</w:t>
            </w:r>
          </w:p>
          <w:p w14:paraId="7FB337CC" w14:textId="531193F6" w:rsidR="00D977F3" w:rsidRPr="0036172A" w:rsidRDefault="00D977F3" w:rsidP="005E0EDB">
            <w:pPr>
              <w:ind w:left="-18" w:hanging="9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E0EDB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0C9C96D1" w14:textId="71A204BB" w:rsidR="00D977F3" w:rsidRPr="00642806" w:rsidRDefault="00D977F3" w:rsidP="00D977F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0B7C18">
        <w:rPr>
          <w:rFonts w:ascii="TH SarabunPSK" w:hAnsi="TH SarabunPSK" w:cs="TH SarabunPSK" w:hint="cs"/>
          <w:cs/>
        </w:rPr>
        <w:t>๒๙</w:t>
      </w:r>
      <w:r>
        <w:rPr>
          <w:rFonts w:ascii="TH SarabunPSK" w:hAnsi="TH SarabunPSK" w:cs="TH SarabunPSK" w:hint="cs"/>
          <w:cs/>
        </w:rPr>
        <w:t>-</w:t>
      </w:r>
    </w:p>
    <w:p w14:paraId="6E52753D" w14:textId="77777777" w:rsidR="00D977F3" w:rsidRDefault="00D977F3" w:rsidP="00D977F3">
      <w:pPr>
        <w:rPr>
          <w:rFonts w:ascii="TH SarabunPSK" w:hAnsi="TH SarabunPSK" w:cs="TH SarabunPSK"/>
        </w:rPr>
      </w:pPr>
    </w:p>
    <w:p w14:paraId="0BC481C1" w14:textId="77777777" w:rsidR="00870AE3" w:rsidRPr="001C7792" w:rsidRDefault="00870AE3" w:rsidP="00870AE3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0CB2734D" w14:textId="77777777" w:rsidR="00870AE3" w:rsidRPr="00642806" w:rsidRDefault="00870AE3" w:rsidP="00870AE3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34FE0E91" w14:textId="06E135CF" w:rsidR="00870AE3" w:rsidRPr="00642806" w:rsidRDefault="00870AE3" w:rsidP="00870AE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1818FFE" w14:textId="77777777" w:rsidR="00870AE3" w:rsidRPr="004D5116" w:rsidRDefault="00870AE3" w:rsidP="00870AE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27DC968" w14:textId="77777777" w:rsidR="00870AE3" w:rsidRPr="00642806" w:rsidRDefault="00870AE3" w:rsidP="00870AE3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1EA47539" w14:textId="77777777" w:rsidR="00870AE3" w:rsidRPr="00642806" w:rsidRDefault="00870AE3" w:rsidP="00870AE3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๓.๑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นการรักษาความสงบภายใน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323"/>
        <w:gridCol w:w="1440"/>
        <w:gridCol w:w="1765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870AE3" w:rsidRPr="00642806" w14:paraId="1DD74C64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631C867" w14:textId="77777777" w:rsidR="00870AE3" w:rsidRPr="00642806" w:rsidRDefault="00870AE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EE1CFD6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323" w:type="dxa"/>
            <w:vMerge w:val="restart"/>
            <w:vAlign w:val="center"/>
          </w:tcPr>
          <w:p w14:paraId="17EF3C55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40" w:type="dxa"/>
            <w:vMerge w:val="restart"/>
            <w:vAlign w:val="center"/>
          </w:tcPr>
          <w:p w14:paraId="4FEA3875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6784C774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BE49D02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 w:val="restart"/>
            <w:vAlign w:val="center"/>
          </w:tcPr>
          <w:p w14:paraId="3C6836D6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050C72CF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99D121E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9CCD51A" w14:textId="2FC776F1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21815DF" w14:textId="77777777" w:rsidR="00870AE3" w:rsidRPr="0036172A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610BD42A" w14:textId="77777777" w:rsidR="00870AE3" w:rsidRPr="0036172A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870AE3" w:rsidRPr="00642806" w14:paraId="3B36A2FC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679A58D7" w14:textId="77777777" w:rsidR="00870AE3" w:rsidRPr="00642806" w:rsidRDefault="00870AE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274F1902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323" w:type="dxa"/>
            <w:vMerge/>
            <w:vAlign w:val="center"/>
          </w:tcPr>
          <w:p w14:paraId="207F2098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0" w:type="dxa"/>
            <w:vMerge/>
            <w:vAlign w:val="center"/>
          </w:tcPr>
          <w:p w14:paraId="481229E8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/>
          </w:tcPr>
          <w:p w14:paraId="7BDE7614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2064E470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99C6A3D" w14:textId="0BF680CB" w:rsidR="00870AE3" w:rsidRPr="00642806" w:rsidRDefault="00870AE3" w:rsidP="003B146D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0A47FEC" w14:textId="4360E87D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1CC71CE" w14:textId="77777777" w:rsidR="00870AE3" w:rsidRPr="0036172A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870AE3" w:rsidRPr="00642806" w14:paraId="160F99EC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3A176B66" w14:textId="77777777" w:rsidR="00870AE3" w:rsidRPr="00642806" w:rsidRDefault="00870AE3" w:rsidP="003B146D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F7FF755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vAlign w:val="center"/>
          </w:tcPr>
          <w:p w14:paraId="5B403219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14:paraId="48CEC817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65" w:type="dxa"/>
            <w:vMerge/>
            <w:tcBorders>
              <w:bottom w:val="single" w:sz="4" w:space="0" w:color="auto"/>
            </w:tcBorders>
          </w:tcPr>
          <w:p w14:paraId="3FDF007C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69225EA0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6950833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E6871D4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7E3C20A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7979C06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1E497A55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3E6D4CA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97E0EEB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40F166E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1DC3142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75A8CC4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D7023C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E7D9921" w14:textId="77777777" w:rsidR="00870AE3" w:rsidRPr="00642806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3685EF4" w14:textId="77777777" w:rsidR="00870AE3" w:rsidRPr="0036172A" w:rsidRDefault="00870AE3" w:rsidP="003B14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870AE3" w:rsidRPr="00642806" w14:paraId="795A3E4B" w14:textId="77777777" w:rsidTr="0036172A">
        <w:trPr>
          <w:trHeight w:val="46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AC1A67C" w14:textId="4678B7D8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5D460A2B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A5CC318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77F445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FA7ADC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1272B6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999B71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90C00F" w14:textId="2031B45C" w:rsidR="00B075C1" w:rsidRPr="00642806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F24EAAD" w14:textId="2E6411F1" w:rsidR="00870AE3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ค่าวัสดุเครื่องแต่งกาย</w:t>
            </w:r>
          </w:p>
          <w:p w14:paraId="664B9FA0" w14:textId="7E1A26F5" w:rsidR="00870AE3" w:rsidRDefault="00870AE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 </w:t>
            </w:r>
            <w:r w:rsidR="00B075C1">
              <w:rPr>
                <w:rFonts w:ascii="TH SarabunPSK" w:hAnsi="TH SarabunPSK" w:cs="TH SarabunPSK" w:hint="cs"/>
                <w:sz w:val="28"/>
                <w:szCs w:val="28"/>
                <w:cs/>
              </w:rPr>
              <w:t>๔๓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241D66F4" w14:textId="77777777" w:rsidR="00870AE3" w:rsidRDefault="00870AE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46D0FF" w14:textId="77777777" w:rsidR="00B075C1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2E7543" w14:textId="77777777" w:rsidR="00B075C1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F6C3E5" w14:textId="77777777" w:rsidR="00B075C1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42D354" w14:textId="77777777" w:rsidR="00B075C1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E37A07A" w14:textId="2334D30C" w:rsidR="00B075C1" w:rsidRPr="00642806" w:rsidRDefault="00B075C1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วัสดุเครื่องดับเพลิง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60D51AC9" w14:textId="2930C711" w:rsidR="006408F3" w:rsidRDefault="00870AE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๑.เพื่อ</w:t>
            </w:r>
            <w:r w:rsidR="00B075C1">
              <w:rPr>
                <w:rFonts w:ascii="TH SarabunPSK" w:hAnsi="TH SarabunPSK" w:cs="TH SarabunPSK" w:hint="cs"/>
                <w:sz w:val="28"/>
                <w:szCs w:val="28"/>
                <w:cs/>
              </w:rPr>
              <w:t>จ่ายเป็นค่าวัสดุเครื่องแต่งกาย เช่น ชุดปฏิบัติหน้าที่อาสาสมัครป้องกันฝ่ายพลเรือน ฯลฯ</w:t>
            </w:r>
          </w:p>
          <w:p w14:paraId="5FA7D00B" w14:textId="77777777" w:rsidR="00870AE3" w:rsidRDefault="00870AE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EA3621" w14:textId="77777777" w:rsidR="00870AE3" w:rsidRDefault="00870AE3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DA24891" w14:textId="77777777" w:rsidR="00B075C1" w:rsidRDefault="00B075C1" w:rsidP="003B146D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E5311A" w14:textId="6A402BAE" w:rsidR="00B075C1" w:rsidRPr="004B4231" w:rsidRDefault="00B075C1" w:rsidP="003B146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เพื่อจ่ายเป็นค่าวัสดุเครื่องดับเพลิง เช่น ถังดับเพลิง ลูกบอลดับเพลิงฯลฯ เป้ฯ๖ฯ 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999CFE" w14:textId="39B9E403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B075C1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,๐๐๐</w:t>
            </w:r>
          </w:p>
          <w:p w14:paraId="0228A15B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BC2D4CE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731589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9370E3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131D2F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906B03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6ADE3F" w14:textId="2B85D6B0" w:rsidR="00B075C1" w:rsidRPr="00642806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๑๐,๐๐๐</w:t>
            </w: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</w:tcPr>
          <w:p w14:paraId="1ADCE796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6F77C486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A611EC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AE1309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D78CC7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A5B7B7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A45781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AD3106" w14:textId="7C5AB8D7" w:rsidR="00B075C1" w:rsidRPr="00642806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A3E6A41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172A69F7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34EBC5BF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FF2F08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C44C6D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AA8E4C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390850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795425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077F0680" w14:textId="786417AB" w:rsidR="002D6040" w:rsidRPr="00642806" w:rsidRDefault="002D6040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C2CE118" w14:textId="77777777" w:rsidR="00870AE3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40DA91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AD4348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194527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DD1DEB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8901A0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A8F497" w14:textId="77777777" w:rsidR="00B075C1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290989" w14:textId="1EBC1F99" w:rsidR="00B075C1" w:rsidRPr="00642806" w:rsidRDefault="00B075C1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3214E2C9" wp14:editId="664D075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78740</wp:posOffset>
                      </wp:positionV>
                      <wp:extent cx="2880360" cy="22860"/>
                      <wp:effectExtent l="19050" t="76200" r="91440" b="91440"/>
                      <wp:wrapNone/>
                      <wp:docPr id="817512198" name="Lin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80360" cy="22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A8DA2" id="Line 178" o:spid="_x0000_s1026" style="position:absolute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6.2pt" to="226.3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5F869D" w14:textId="62F711E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5F33451D" wp14:editId="3F97681A">
                      <wp:simplePos x="0" y="0"/>
                      <wp:positionH relativeFrom="column">
                        <wp:posOffset>-150495</wp:posOffset>
                      </wp:positionH>
                      <wp:positionV relativeFrom="paragraph">
                        <wp:posOffset>219075</wp:posOffset>
                      </wp:positionV>
                      <wp:extent cx="2880360" cy="22860"/>
                      <wp:effectExtent l="19050" t="76200" r="91440" b="91440"/>
                      <wp:wrapNone/>
                      <wp:docPr id="2088915316" name="Lin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80360" cy="22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A14031" id="Line 178" o:spid="_x0000_s1026" style="position:absolute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5pt,17.25pt" to="214.9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FBC1790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DE0EA0C" w14:textId="6A6FED7F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87F9637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1B29D3D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C46FE29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A912BEF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E4F3CC6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0DB66AC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BFEC04F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72458DC" w14:textId="77777777" w:rsidR="00870AE3" w:rsidRPr="00642806" w:rsidRDefault="00870AE3" w:rsidP="003B14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0F47AE" w14:textId="77777777" w:rsidR="002C1818" w:rsidRDefault="002C1818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871D8AB" w14:textId="07B0BB54" w:rsidR="00870AE3" w:rsidRPr="0036172A" w:rsidRDefault="006408F3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77ED012F" w14:textId="77777777" w:rsidR="00870AE3" w:rsidRDefault="00870AE3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515753CF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F938372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2AC234E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6BF8755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AA18E93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9A77FB7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0D766CD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6B90044" w14:textId="77777777" w:rsidR="00B075C1" w:rsidRDefault="00B075C1" w:rsidP="003B146D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87429AF" w14:textId="77777777" w:rsidR="00B075C1" w:rsidRPr="0036172A" w:rsidRDefault="00B075C1" w:rsidP="00B075C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7AFDDF80" w14:textId="1B7005E7" w:rsidR="00B075C1" w:rsidRDefault="00B075C1" w:rsidP="00B075C1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429215C7" w14:textId="40397F8B" w:rsidR="00B075C1" w:rsidRPr="0036172A" w:rsidRDefault="00B075C1" w:rsidP="003B146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7DC02E49" w14:textId="77777777" w:rsidR="00B075C1" w:rsidRDefault="00B075C1" w:rsidP="00870AE3">
      <w:pPr>
        <w:jc w:val="center"/>
        <w:rPr>
          <w:rFonts w:ascii="TH SarabunPSK" w:hAnsi="TH SarabunPSK" w:cs="TH SarabunPSK"/>
        </w:rPr>
      </w:pPr>
    </w:p>
    <w:p w14:paraId="1614BCA2" w14:textId="60570A6C" w:rsidR="00870AE3" w:rsidRPr="00642806" w:rsidRDefault="00870AE3" w:rsidP="00870AE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A83ADC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 w:hint="cs"/>
          <w:cs/>
        </w:rPr>
        <w:t>-</w:t>
      </w:r>
    </w:p>
    <w:p w14:paraId="07B456AD" w14:textId="4BABDC8B" w:rsidR="000A4A5C" w:rsidRPr="001C7792" w:rsidRDefault="000A4A5C" w:rsidP="000A4A5C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แบบ ผด.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๐</w:t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๒</w:t>
      </w:r>
    </w:p>
    <w:p w14:paraId="2C6DEF8F" w14:textId="77777777" w:rsidR="000A4A5C" w:rsidRPr="00642806" w:rsidRDefault="000A4A5C" w:rsidP="000A4A5C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08C0A15" w14:textId="2FE6539B" w:rsidR="000A4A5C" w:rsidRPr="00642806" w:rsidRDefault="000A4A5C" w:rsidP="000A4A5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676B85E4" w14:textId="77777777" w:rsidR="000A4A5C" w:rsidRPr="004D5116" w:rsidRDefault="000A4A5C" w:rsidP="000A4A5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22FC79DC" w14:textId="77777777" w:rsidR="000A4A5C" w:rsidRPr="00642806" w:rsidRDefault="000A4A5C" w:rsidP="000A4A5C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 w:rsidRPr="00774714">
        <w:rPr>
          <w:rFonts w:ascii="TH SarabunPSK" w:hAnsi="TH SarabunPSK" w:cs="TH SarabunPSK"/>
          <w:b/>
          <w:bCs/>
          <w:cs/>
        </w:rPr>
        <w:t xml:space="preserve">ที่ </w:t>
      </w:r>
      <w:r w:rsidRPr="00774714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๒ ด้านคุณภาพชีวิตและส่งเสริมการศึกษาแบบองค์รวม</w:t>
      </w:r>
    </w:p>
    <w:p w14:paraId="4ADBB454" w14:textId="4C9F3573" w:rsidR="000A4A5C" w:rsidRPr="004D5116" w:rsidRDefault="000A4A5C" w:rsidP="000A4A5C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๒.๔</w:t>
      </w:r>
      <w:r w:rsidRPr="00642806"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านการรักษาความสงบเรียบภายใน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0A4A5C" w:rsidRPr="00642806" w14:paraId="5724C84C" w14:textId="77777777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9A1D853" w14:textId="77777777" w:rsidR="000A4A5C" w:rsidRPr="00642806" w:rsidRDefault="000A4A5C" w:rsidP="009F351B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00F4D1E1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B246387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E0B1420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A0FEC04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FDE0781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3D2C697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81969E5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2004444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1F47C8E2" w14:textId="62BD5B15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1FF25A53" w14:textId="77777777" w:rsidR="000A4A5C" w:rsidRPr="0036172A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F7FDBEC" w14:textId="77777777" w:rsidR="000A4A5C" w:rsidRPr="0036172A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0A4A5C" w:rsidRPr="00642806" w14:paraId="73648F08" w14:textId="77777777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924E41A" w14:textId="77777777" w:rsidR="000A4A5C" w:rsidRPr="00642806" w:rsidRDefault="000A4A5C" w:rsidP="009F351B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74F80C7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200C2923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0D92EB33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855C1F1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6CFE2027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C245DB2" w14:textId="0BC5B3AD" w:rsidR="000A4A5C" w:rsidRPr="00642806" w:rsidRDefault="000A4A5C" w:rsidP="009F351B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4A2B544C" w14:textId="76E28E8F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B4DD154" w14:textId="77777777" w:rsidR="000A4A5C" w:rsidRPr="0036172A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0A4A5C" w:rsidRPr="00642806" w14:paraId="3C9783B7" w14:textId="77777777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3D00822" w14:textId="77777777" w:rsidR="000A4A5C" w:rsidRPr="00642806" w:rsidRDefault="000A4A5C" w:rsidP="009F351B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ED505A7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D46908A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723D2CD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745AE60D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E3869EC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5445D79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AC2C386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3CD3B9FB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192A4E8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11CD2024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556BFFA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C0F8474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A593D8B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C9ACA73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9556629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C3CF833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A0ABD67" w14:textId="77777777" w:rsidR="000A4A5C" w:rsidRPr="00642806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9110272" w14:textId="77777777" w:rsidR="000A4A5C" w:rsidRPr="0036172A" w:rsidRDefault="000A4A5C" w:rsidP="009F35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0A4A5C" w:rsidRPr="00642806" w14:paraId="3179873B" w14:textId="77777777" w:rsidTr="0036172A">
        <w:trPr>
          <w:trHeight w:val="378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BA4D514" w14:textId="2906735F" w:rsidR="000A4A5C" w:rsidRDefault="009E6F0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0A4A5C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D8F32B0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9985C49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1927E7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11C720E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505236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6EB443" w14:textId="77777777" w:rsidR="000A4A5C" w:rsidRPr="00642806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9065598" w14:textId="75CD17E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8567E9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อุดหนุนองค์การบริหารส่วนตำบลท่าข้าม</w:t>
            </w:r>
          </w:p>
          <w:p w14:paraId="530E673C" w14:textId="6A5DF20E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๘</w:t>
            </w:r>
            <w:r w:rsidR="000803B2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6A9B396B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F6A8CB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B6554E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1F357D8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7DD062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B03469" w14:textId="77777777" w:rsidR="000A4A5C" w:rsidRPr="00471D20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D7A72B" w14:textId="7FCE125E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</w:t>
            </w:r>
            <w:r w:rsidR="008567E9"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อุดหนุนสำหรับสนับสนุนการดำเนินงานของศูนย์ปฏิบัติการร่วมในการช่วยเหลือประชาชนขององค์กรปกครองส่วนท้องถิ่นอำเภอปะเหลียน  ประจำปีงบประมาณ ๒๕๖๗</w:t>
            </w:r>
          </w:p>
          <w:p w14:paraId="5E34DC62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B13B93" w14:textId="77777777" w:rsidR="000A4A5C" w:rsidRPr="001C7792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473558" w14:textId="3757D1BC" w:rsidR="000A4A5C" w:rsidRDefault="008567E9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 w:rsidR="000A4A5C">
              <w:rPr>
                <w:rFonts w:ascii="TH SarabunPSK" w:hAnsi="TH SarabunPSK" w:cs="TH SarabunPSK" w:hint="cs"/>
                <w:sz w:val="28"/>
                <w:szCs w:val="28"/>
                <w:cs/>
              </w:rPr>
              <w:t>,๐๐๐</w:t>
            </w:r>
          </w:p>
          <w:p w14:paraId="6FD63A9F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93D4CF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57C42B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0D7D97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97C6C6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B16742" w14:textId="77777777" w:rsidR="000A4A5C" w:rsidRPr="00642806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9D313D6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71ACCFCE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AD1497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FB96FC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DC08E1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4D7696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CAF99D" w14:textId="77777777" w:rsidR="000A4A5C" w:rsidRPr="00642806" w:rsidRDefault="000A4A5C" w:rsidP="009F351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0D6BA74" w14:textId="39F8F12F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18BBB362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73DD75C3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FBBEC4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D221AD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628D5C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D6065F" w14:textId="77777777" w:rsidR="000A4A5C" w:rsidRPr="00642806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DBF5656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05FE355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9A0EF4B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E091206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D05491F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ED2F50A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E0F651D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FA6D343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E03A759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D3804D5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91E30D4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2CA16EF6" wp14:editId="4351684A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203835</wp:posOffset>
                      </wp:positionV>
                      <wp:extent cx="373380" cy="7620"/>
                      <wp:effectExtent l="38100" t="76200" r="45720" b="87630"/>
                      <wp:wrapNone/>
                      <wp:docPr id="1296401110" name="Lin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E60399" id="Line 174" o:spid="_x0000_s1026" style="position:absolute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16.05pt" to="28.1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643F980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972E465" w14:textId="77777777" w:rsidR="002C1818" w:rsidRDefault="002C1818" w:rsidP="009F351B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8C77E16" w14:textId="1910ED78" w:rsidR="000A4A5C" w:rsidRPr="0036172A" w:rsidRDefault="000A4A5C" w:rsidP="009F351B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783D02FB" w14:textId="14D87B86" w:rsidR="000A4A5C" w:rsidRPr="0036172A" w:rsidRDefault="000A4A5C" w:rsidP="009F351B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57A85417" w14:textId="77777777" w:rsidR="000A4A5C" w:rsidRPr="0036172A" w:rsidRDefault="000A4A5C" w:rsidP="009F351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AEC866" w14:textId="77777777" w:rsidR="000A4A5C" w:rsidRPr="0036172A" w:rsidRDefault="000A4A5C" w:rsidP="009F351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F4AED4A" w14:textId="77777777" w:rsidR="000A4A5C" w:rsidRPr="0036172A" w:rsidRDefault="000A4A5C" w:rsidP="009F351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7DE9A8" w14:textId="77777777" w:rsidR="000A4A5C" w:rsidRPr="0036172A" w:rsidRDefault="000A4A5C" w:rsidP="009F35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A4A5C" w:rsidRPr="00642806" w14:paraId="2356225C" w14:textId="77777777" w:rsidTr="0036172A">
        <w:trPr>
          <w:trHeight w:val="651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5BAED" w14:textId="77777777" w:rsidR="000A4A5C" w:rsidRDefault="000A4A5C" w:rsidP="009F351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20DD6D" w14:textId="240AA6B6" w:rsidR="000A4A5C" w:rsidRDefault="008F0D5B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๒๒๐</w:t>
            </w:r>
            <w:r w:rsidR="000A4A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8567E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๙</w:t>
            </w:r>
            <w:r w:rsidR="000A4A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BDB9BCE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2F4F565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A76E914" w14:textId="77777777" w:rsidR="000A4A5C" w:rsidRDefault="000A4A5C" w:rsidP="009F351B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ED85F63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DD01881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348E7E6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EF556FE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17329A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5FD201A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C55D55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09A888E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3758109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DE3FAC1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E1798B3" w14:textId="77777777" w:rsidR="000A4A5C" w:rsidRPr="00642806" w:rsidRDefault="000A4A5C" w:rsidP="009F351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A49FC06" w14:textId="77777777" w:rsidR="000A4A5C" w:rsidRDefault="000A4A5C" w:rsidP="009F3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3A70F565" w14:textId="77777777" w:rsidR="000A4A5C" w:rsidRPr="00190B44" w:rsidRDefault="000A4A5C" w:rsidP="000A4A5C">
      <w:pPr>
        <w:jc w:val="center"/>
        <w:rPr>
          <w:rFonts w:ascii="TH SarabunPSK" w:hAnsi="TH SarabunPSK" w:cs="TH SarabunPSK"/>
          <w:sz w:val="16"/>
          <w:szCs w:val="16"/>
        </w:rPr>
      </w:pPr>
    </w:p>
    <w:p w14:paraId="1A82F298" w14:textId="53CA8E2F" w:rsidR="000A4A5C" w:rsidRPr="004D5116" w:rsidRDefault="000A4A5C" w:rsidP="000A4A5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0B7C18">
        <w:rPr>
          <w:rFonts w:ascii="TH SarabunPSK" w:hAnsi="TH SarabunPSK" w:cs="TH SarabunPSK" w:hint="cs"/>
          <w:cs/>
        </w:rPr>
        <w:t>๓๑</w:t>
      </w:r>
      <w:r>
        <w:rPr>
          <w:rFonts w:ascii="TH SarabunPSK" w:hAnsi="TH SarabunPSK" w:cs="TH SarabunPSK" w:hint="cs"/>
          <w:cs/>
        </w:rPr>
        <w:t>-</w:t>
      </w:r>
    </w:p>
    <w:p w14:paraId="331E43AE" w14:textId="77777777" w:rsidR="00B500B2" w:rsidRDefault="00B500B2" w:rsidP="009E6F0C">
      <w:pPr>
        <w:rPr>
          <w:rFonts w:ascii="TH SarabunPSK" w:hAnsi="TH SarabunPSK" w:cs="TH SarabunPSK"/>
        </w:rPr>
      </w:pPr>
    </w:p>
    <w:p w14:paraId="53182870" w14:textId="5BA3B9DD" w:rsidR="001C7792" w:rsidRPr="001C7792" w:rsidRDefault="001C7792" w:rsidP="004D5116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แบบ ผด. ๒</w:t>
      </w:r>
    </w:p>
    <w:p w14:paraId="60D4449A" w14:textId="77777777" w:rsidR="001C7792" w:rsidRPr="00642806" w:rsidRDefault="001C7792" w:rsidP="001C7792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4A58A1B6" w14:textId="1EC5A7BF" w:rsidR="001C7792" w:rsidRPr="00642806" w:rsidRDefault="001C7792" w:rsidP="001C779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588D8ECC" w14:textId="7E0E0BCB" w:rsidR="001C7792" w:rsidRPr="004D5116" w:rsidRDefault="001C7792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49AC1C53" w14:textId="77777777" w:rsidR="001C7792" w:rsidRPr="00642806" w:rsidRDefault="001C7792" w:rsidP="001C7792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7F71152D" w14:textId="7BE77596" w:rsidR="001C7792" w:rsidRPr="00642806" w:rsidRDefault="00471D20" w:rsidP="001C7792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</w:t>
      </w:r>
      <w:r w:rsidR="001C7792">
        <w:rPr>
          <w:rFonts w:ascii="TH SarabunPSK" w:hAnsi="TH SarabunPSK" w:cs="TH SarabunPSK" w:hint="cs"/>
          <w:b/>
          <w:bCs/>
          <w:cs/>
        </w:rPr>
        <w:t>.๑</w:t>
      </w:r>
      <w:r w:rsidR="001C7792">
        <w:rPr>
          <w:rFonts w:ascii="TH SarabunPSK" w:hAnsi="TH SarabunPSK" w:cs="TH SarabunPSK"/>
          <w:b/>
          <w:bCs/>
          <w:cs/>
        </w:rPr>
        <w:t xml:space="preserve">  แผนงา</w:t>
      </w:r>
      <w:r w:rsidR="001C7792">
        <w:rPr>
          <w:rFonts w:ascii="TH SarabunPSK" w:hAnsi="TH SarabunPSK" w:cs="TH SarabunPSK" w:hint="cs"/>
          <w:b/>
          <w:bCs/>
          <w:cs/>
        </w:rPr>
        <w:t>นสร้างความเข้มแข็งของชุมชน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6B55C799" w14:textId="18D73A1A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04664CC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795ACE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4177FCC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48E996F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DA13FD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E1B198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0AE7A7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09D638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0FFF74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6BE3DCE" w14:textId="4BC642B6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BCD2C58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3DCA6CE" w14:textId="592ADE3F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6590A28D" w14:textId="12F7EF86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4D72886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D3A84E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2909852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6D46374E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39C49B21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46801B2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B9D882C" w14:textId="0BB3BBCC" w:rsidR="00E17A65" w:rsidRPr="00642806" w:rsidRDefault="00E17A65" w:rsidP="00487EB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257DC8E4" w14:textId="4B603A82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4CACB47B" w14:textId="77777777" w:rsidR="00E17A65" w:rsidRPr="0036172A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6CC30551" w14:textId="1894B37E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8B8DF40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675986E5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098E7B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4FE403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8F2EEE1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AC2E03E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1216E5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A929B7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4563870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6405DCE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3E5B7324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55CF49C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A20D7E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90824A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872925B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E655A50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146A42E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E152897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BB6B654" w14:textId="77777777" w:rsidR="00E17A65" w:rsidRPr="0036172A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5CA47772" w14:textId="4B7D67EB" w:rsidTr="0036172A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0AFD3D0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5D8EE1" w14:textId="3E38425C" w:rsidR="00E17A65" w:rsidRDefault="009E6F0C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543F300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22FBD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23A1B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00086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4F3B3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9FD173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32F72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0406CD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9CF7A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D5C9A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6A64C3B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C76CBE" w14:textId="77777777" w:rsidR="00E17A65" w:rsidRDefault="00E17A65" w:rsidP="00EE744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โครงการส่งเสริมอาชีพกลุ่มสตรีตำบลแหลมสอม</w:t>
            </w:r>
          </w:p>
          <w:p w14:paraId="51A391DC" w14:textId="70E6B394" w:rsidR="00E17A65" w:rsidRPr="00642806" w:rsidRDefault="00E17A65" w:rsidP="00EE744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</w:t>
            </w:r>
            <w:r w:rsidR="00595392">
              <w:rPr>
                <w:rFonts w:ascii="TH SarabunPSK" w:hAnsi="TH SarabunPSK" w:cs="TH SarabunPSK" w:hint="cs"/>
                <w:sz w:val="28"/>
                <w:szCs w:val="28"/>
                <w:cs/>
              </w:rPr>
              <w:t>๔๙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1F80CA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29C6D05" w14:textId="677A622E" w:rsidR="00E17A65" w:rsidRDefault="00E17A65" w:rsidP="002A616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เพื่อจ่ายเป็นค่าใช้จ่ายในการดำเนินการโครงการส่งเสริมอาชีพกลุ่มสตรีตำบลแหลมสอม</w:t>
            </w:r>
            <w:r w:rsidR="009E6F0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เช่น ค่าใช้จ่ายเกี่ยวกับการใช้และการตกแต่งสถานที่ฝึกอบรม ค่าใช้จ่ายพิธีเปิด และปิดการฝึกอบรม ค่าวัสดุ เครื่องเขียน และอุปกรณ์ ค่าประกาศนียบัตร ค่าถ่ายเอกสาร ฯลฯ</w:t>
            </w:r>
          </w:p>
          <w:p w14:paraId="560F3607" w14:textId="77777777" w:rsidR="00E17A65" w:rsidRPr="004B4231" w:rsidRDefault="00E17A65" w:rsidP="002A616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09882E3" w14:textId="77777777" w:rsidR="00E17A65" w:rsidRDefault="00E17A65" w:rsidP="00AA2CF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E1F7DD" w14:textId="7E7804CF" w:rsidR="00E17A65" w:rsidRPr="00642806" w:rsidRDefault="00595392" w:rsidP="00AA2CF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๒๐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,๐</w:t>
            </w:r>
            <w:r w:rsidR="009E6F0C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8EE9202" w14:textId="77777777" w:rsidR="00E17A65" w:rsidRDefault="00E17A65" w:rsidP="00AA2CF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641D76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02CAFD54" w14:textId="77777777" w:rsidR="00E17A65" w:rsidRPr="00AA2CF6" w:rsidRDefault="00E17A65" w:rsidP="00AA2CF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65419A" w14:textId="77777777" w:rsidR="00E17A65" w:rsidRPr="00AA2CF6" w:rsidRDefault="00E17A65" w:rsidP="00AA2CF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79292BC" w14:textId="77777777" w:rsidR="00E17A65" w:rsidRDefault="00E17A65" w:rsidP="00AA2CF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13DBF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1DEB3A6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42C2B73" w14:textId="3CAC015C" w:rsidR="00E17A65" w:rsidRPr="00642806" w:rsidRDefault="00671BDE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A7B9CE6" wp14:editId="71954EFC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333376</wp:posOffset>
                      </wp:positionV>
                      <wp:extent cx="2137410" cy="0"/>
                      <wp:effectExtent l="38100" t="76200" r="15240" b="95250"/>
                      <wp:wrapNone/>
                      <wp:docPr id="769684176" name="Lin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C680CE" id="Line 179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05pt,26.25pt" to="234.3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D8BD72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8CA077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98CB28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75A9A02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7722AC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1E0AF2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3AC12E1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B5D25E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F847C9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8AC8CF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A9A17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61C5687" w14:textId="77777777" w:rsidR="002C1818" w:rsidRDefault="002C1818" w:rsidP="0036172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3413EBF" w14:textId="77777777" w:rsidR="002C1818" w:rsidRDefault="002C1818" w:rsidP="0036172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96E22DE" w14:textId="6830628A" w:rsidR="00E17A65" w:rsidRPr="0036172A" w:rsidRDefault="00B500B2" w:rsidP="0036172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E17A65"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25086D14" w14:textId="4AEE7A22" w:rsidR="00E17A65" w:rsidRPr="0036172A" w:rsidRDefault="00E17A65" w:rsidP="003617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2C873E1C" w14:textId="77777777" w:rsidR="00AA2CF6" w:rsidRPr="00AA2CF6" w:rsidRDefault="00AA2CF6" w:rsidP="004372A3">
      <w:pPr>
        <w:jc w:val="center"/>
        <w:rPr>
          <w:rFonts w:ascii="TH SarabunPSK" w:hAnsi="TH SarabunPSK" w:cs="TH SarabunPSK"/>
          <w:sz w:val="16"/>
          <w:szCs w:val="16"/>
        </w:rPr>
      </w:pPr>
    </w:p>
    <w:p w14:paraId="5B668F03" w14:textId="2B357F49" w:rsidR="00471D20" w:rsidRDefault="00B63F59" w:rsidP="004372A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A83ADC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๒</w:t>
      </w:r>
      <w:r w:rsidR="001C7792">
        <w:rPr>
          <w:rFonts w:ascii="TH SarabunPSK" w:hAnsi="TH SarabunPSK" w:cs="TH SarabunPSK" w:hint="cs"/>
          <w:cs/>
        </w:rPr>
        <w:t>-</w:t>
      </w:r>
    </w:p>
    <w:p w14:paraId="69D60347" w14:textId="77777777" w:rsidR="003B1797" w:rsidRPr="001C7792" w:rsidRDefault="003B1797" w:rsidP="003B1797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t>แบบ ผด. ๒</w:t>
      </w:r>
    </w:p>
    <w:p w14:paraId="5248AD0F" w14:textId="77777777" w:rsidR="003B1797" w:rsidRPr="00642806" w:rsidRDefault="003B1797" w:rsidP="003B1797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4923F25D" w14:textId="77777777" w:rsidR="003B1797" w:rsidRPr="00642806" w:rsidRDefault="003B1797" w:rsidP="003B1797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0315B26E" w14:textId="77777777" w:rsidR="003B1797" w:rsidRPr="004D5116" w:rsidRDefault="003B1797" w:rsidP="003B1797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726AD4DD" w14:textId="77777777" w:rsidR="003B1797" w:rsidRPr="00642806" w:rsidRDefault="003B1797" w:rsidP="003B1797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07751741" w14:textId="77777777" w:rsidR="003B1797" w:rsidRPr="00642806" w:rsidRDefault="003B1797" w:rsidP="003B1797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๓.๑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นสร้างความเข้มแข็งของชุมชน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3B1797" w:rsidRPr="00642806" w14:paraId="5F75A82F" w14:textId="77777777" w:rsidTr="00E014C5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209D17C" w14:textId="77777777" w:rsidR="003B1797" w:rsidRPr="00642806" w:rsidRDefault="003B179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3DB656B7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7298E10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303BBEA6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F0DC10A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DB39B90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63B1C2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51A7667F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E13FC44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FC18647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3E49603B" w14:textId="77777777" w:rsidR="003B1797" w:rsidRPr="0036172A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FFD9CD0" w14:textId="77777777" w:rsidR="003B1797" w:rsidRPr="0036172A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3B1797" w:rsidRPr="00642806" w14:paraId="5BCA0F53" w14:textId="77777777" w:rsidTr="00E014C5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FC1FDFF" w14:textId="77777777" w:rsidR="003B1797" w:rsidRPr="00642806" w:rsidRDefault="003B179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103A0132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C4CA1AD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42E31A67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D78AFDF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9FFB84E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24E6E51" w14:textId="77777777" w:rsidR="003B1797" w:rsidRPr="00642806" w:rsidRDefault="003B1797" w:rsidP="00E014C5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35EAD512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0CFCDD7F" w14:textId="77777777" w:rsidR="003B1797" w:rsidRPr="0036172A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3B1797" w:rsidRPr="00642806" w14:paraId="2BA72295" w14:textId="77777777" w:rsidTr="00E014C5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1BADA36" w14:textId="77777777" w:rsidR="003B1797" w:rsidRPr="00642806" w:rsidRDefault="003B179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8523B83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5C1C7A9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6158BA4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39AE620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87B2169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6BD6D11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C0E20A8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507B40F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39373EC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3AD301B9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F5D9A4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1AB54B3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4DD34FE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5469F36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156912B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10BDB16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EE0CB3C" w14:textId="77777777" w:rsidR="003B1797" w:rsidRPr="00642806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0E1A5EC" w14:textId="77777777" w:rsidR="003B1797" w:rsidRPr="0036172A" w:rsidRDefault="003B179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3B1797" w:rsidRPr="00642806" w14:paraId="791409C4" w14:textId="77777777" w:rsidTr="00E014C5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5E66B6C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B3D80A" w14:textId="098E1CFF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573CE41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BC4631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DD9094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006240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C5D49D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7A810D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B59D6C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651FEF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86FCA6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974A90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514637B" w14:textId="77777777" w:rsidR="003B1797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503FE49" w14:textId="33E4CA1F" w:rsidR="003B1797" w:rsidRPr="00642806" w:rsidRDefault="003B1797" w:rsidP="00E014C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ค่าใช้จ่ายในการจัดส่งนักกีฬาเข้าร่วมการแข่งขัน     (ข้อบัญญัติหน้า ๔๘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3F18AE" w14:textId="77777777" w:rsidR="003B1797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983AF8" w14:textId="29CAB7C5" w:rsidR="003B1797" w:rsidRPr="004B4231" w:rsidRDefault="003B1797" w:rsidP="0076602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</w:t>
            </w:r>
            <w:r w:rsidR="0076602E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จัดส่งนักกีฬาเข้าร่วมการแข่งขันกีฬา เช่น การใช้จ่ายสำหรับผู้ควบคุมหรือผู้ฝึกสอนค่าใช้จ่ายในการฝึกซ้อมกีฬาค่าอาหารและเครื่องดื่ม ค่าตอบแทนผู้ควบคุมและผู้ฝึกสอน ค่าอุปกรณ์กีฬา ค่าชุดวอร์ม ค่าชุดกีฬา พร้อมรองเท้า       ถุงเท้า ของผู้ควบคุม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F1B33E8" w14:textId="77777777" w:rsidR="003B1797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A30FC5" w14:textId="44A367AE" w:rsidR="003B1797" w:rsidRPr="00642806" w:rsidRDefault="0076602E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3B1797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7A0ACCB" w14:textId="77777777" w:rsidR="003B1797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11B260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03F4E36C" w14:textId="77777777" w:rsidR="003B1797" w:rsidRPr="00AA2CF6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C551D7" w14:textId="77777777" w:rsidR="003B1797" w:rsidRPr="00AA2CF6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0E19A5F" w14:textId="77777777" w:rsidR="003B1797" w:rsidRDefault="003B179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EBEC40" w14:textId="77777777" w:rsidR="003B1797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1AD346DE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6527C01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5D51848F" wp14:editId="1B574DC6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333376</wp:posOffset>
                      </wp:positionV>
                      <wp:extent cx="2137410" cy="0"/>
                      <wp:effectExtent l="38100" t="76200" r="15240" b="95250"/>
                      <wp:wrapNone/>
                      <wp:docPr id="1329316718" name="Lin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554B57" id="Line 179" o:spid="_x0000_s1026" style="position:absolute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05pt,26.25pt" to="234.3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56C0589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C1D2412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FDB56F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04263693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908514F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F242E78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A17AB95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91E1B84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3126D1F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4F113C2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F8FB69D" w14:textId="77777777" w:rsidR="003B1797" w:rsidRPr="00642806" w:rsidRDefault="003B179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75DADA1" w14:textId="77777777" w:rsidR="003B1797" w:rsidRDefault="003B1797" w:rsidP="00E014C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FDAD86B" w14:textId="77777777" w:rsidR="003B1797" w:rsidRDefault="003B1797" w:rsidP="00E014C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9AD8665" w14:textId="77777777" w:rsidR="003B1797" w:rsidRPr="0036172A" w:rsidRDefault="003B1797" w:rsidP="00E014C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51099E8B" w14:textId="77777777" w:rsidR="003B1797" w:rsidRPr="0036172A" w:rsidRDefault="003B1797" w:rsidP="00E014C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10C7AB27" w14:textId="77777777" w:rsidR="003B1797" w:rsidRPr="00AA2CF6" w:rsidRDefault="003B1797" w:rsidP="003B1797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010DF7A" w14:textId="2653C18C" w:rsidR="00595392" w:rsidRPr="0076602E" w:rsidRDefault="003B1797" w:rsidP="0076602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-๓</w:t>
      </w:r>
      <w:r w:rsidR="000B7C18">
        <w:rPr>
          <w:rFonts w:ascii="TH SarabunPSK" w:hAnsi="TH SarabunPSK" w:cs="TH SarabunPSK" w:hint="cs"/>
          <w:cs/>
        </w:rPr>
        <w:t>๓</w:t>
      </w:r>
      <w:r w:rsidR="0076602E">
        <w:rPr>
          <w:rFonts w:ascii="TH SarabunPSK" w:hAnsi="TH SarabunPSK" w:cs="TH SarabunPSK" w:hint="cs"/>
          <w:cs/>
        </w:rPr>
        <w:t>-</w:t>
      </w:r>
    </w:p>
    <w:p w14:paraId="088953F0" w14:textId="0BA7D130" w:rsidR="00EE7443" w:rsidRPr="001C7792" w:rsidRDefault="00EE7443" w:rsidP="00EE7443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1765DC9B" w14:textId="77777777" w:rsidR="00EE7443" w:rsidRPr="00642806" w:rsidRDefault="00EE7443" w:rsidP="00EE7443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39CCE58C" w14:textId="4524624F" w:rsidR="00EE7443" w:rsidRPr="00642806" w:rsidRDefault="00EE7443" w:rsidP="00EE744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7F9AE185" w14:textId="7996EBA8" w:rsidR="00EE7443" w:rsidRPr="004D5116" w:rsidRDefault="00EE7443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73CAB45B" w14:textId="77777777" w:rsidR="00EE7443" w:rsidRPr="00642806" w:rsidRDefault="00EE7443" w:rsidP="00EE7443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46491858" w14:textId="2DDB8917" w:rsidR="00EE7443" w:rsidRPr="00642806" w:rsidRDefault="00471D20" w:rsidP="00EE7443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</w:t>
      </w:r>
      <w:r w:rsidR="00EE7443">
        <w:rPr>
          <w:rFonts w:ascii="TH SarabunPSK" w:hAnsi="TH SarabunPSK" w:cs="TH SarabunPSK" w:hint="cs"/>
          <w:b/>
          <w:bCs/>
          <w:cs/>
        </w:rPr>
        <w:t>.๑</w:t>
      </w:r>
      <w:r w:rsidR="00EE7443">
        <w:rPr>
          <w:rFonts w:ascii="TH SarabunPSK" w:hAnsi="TH SarabunPSK" w:cs="TH SarabunPSK"/>
          <w:b/>
          <w:bCs/>
          <w:cs/>
        </w:rPr>
        <w:t xml:space="preserve">  แผนงา</w:t>
      </w:r>
      <w:r w:rsidR="00EE7443">
        <w:rPr>
          <w:rFonts w:ascii="TH SarabunPSK" w:hAnsi="TH SarabunPSK" w:cs="TH SarabunPSK" w:hint="cs"/>
          <w:b/>
          <w:bCs/>
          <w:cs/>
        </w:rPr>
        <w:t>นสร้างความเข้มแข็งของชุมชน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0F5C98CF" w14:textId="0CBC23AA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D37BEE2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EA2D8E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86869BE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8AD649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3EF96C3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01B8847F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EBFB6CF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BD4DF4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08724A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B95DD6F" w14:textId="6101E35B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43AAFA7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8B0E5E2" w14:textId="0A718664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049570E6" w14:textId="256FE0A0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6E5EFA7D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CBC7D9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62A6D7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4B6016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6561062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56365E1C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EC544BD" w14:textId="4FE0BDDD" w:rsidR="00E17A65" w:rsidRPr="00642806" w:rsidRDefault="00E17A65" w:rsidP="00487EB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0EB0E6D" w14:textId="720B2BE2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0092594" w14:textId="77777777" w:rsidR="00E17A65" w:rsidRPr="0036172A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7C21B1B1" w14:textId="09F3753D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418E06C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9668A4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DD3366E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ADC112C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78B9E8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24D56D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C095FF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EB3ECE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794807C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711E6B9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4CCFA3B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6A89E0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DC317EF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079F7CD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224545B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6C4FB95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DF43268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C3EB139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BE549CC" w14:textId="77777777" w:rsidR="00E17A65" w:rsidRPr="0036172A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4C19EE24" w14:textId="064D107F" w:rsidTr="0036172A">
        <w:trPr>
          <w:trHeight w:val="333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3AAD946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5E2394" w14:textId="5C6F127B" w:rsidR="00E17A65" w:rsidRDefault="008069D1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0287B3B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AC6371" w14:textId="77777777" w:rsidR="00E17A65" w:rsidRDefault="00E17A65" w:rsidP="009E6F0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6FCFC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82C42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FAC1B95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AAF014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โครงการส่งเสริมสนับสนุนการพัฒนาคุณภาพชีวิตของผู้สูงอายุ</w:t>
            </w:r>
          </w:p>
          <w:p w14:paraId="1E911E67" w14:textId="125DFA95" w:rsidR="00E17A65" w:rsidRPr="00642806" w:rsidRDefault="00E17A65" w:rsidP="00487EB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595392">
              <w:rPr>
                <w:rFonts w:ascii="TH SarabunPSK" w:hAnsi="TH SarabunPSK" w:cs="TH SarabunPSK" w:hint="cs"/>
                <w:sz w:val="28"/>
                <w:szCs w:val="28"/>
                <w:cs/>
              </w:rPr>
              <w:t>๔๘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480992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D5970B" w14:textId="7ED73D93" w:rsidR="00E17A65" w:rsidRPr="004B4231" w:rsidRDefault="00E17A65" w:rsidP="00487EB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เพื่อเป็นค่าใช้จ่ายในการดำเนินการตามโครงการส่งเสริมสนับสนุนการพัฒนาคุณภาพชีวิตของผู้สูงอายุ เช่น ค่าสมนาคุณวิทยากร ค่าอาหารกลางวัน ค่าอาหารว่าง ค่าเช่าเต้นท์ โต๊ะ เก้าอี้ เครื่องเสียง </w:t>
            </w:r>
            <w:r w:rsidR="009E6F0C">
              <w:rPr>
                <w:rFonts w:ascii="TH SarabunPSK" w:hAnsi="TH SarabunPSK" w:cs="TH SarabunPSK" w:hint="cs"/>
                <w:sz w:val="28"/>
                <w:szCs w:val="28"/>
                <w:cs/>
              </w:rPr>
              <w:t>ฯลฯ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71021E3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F0F7B5" w14:textId="3AD72026" w:rsidR="00E17A65" w:rsidRDefault="009E6F0C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595392">
              <w:rPr>
                <w:rFonts w:ascii="TH SarabunPSK" w:hAnsi="TH SarabunPSK" w:cs="TH SarabunPSK" w:hint="cs"/>
                <w:sz w:val="28"/>
                <w:szCs w:val="28"/>
                <w:cs/>
              </w:rPr>
              <w:t>๓๕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595392">
              <w:rPr>
                <w:rFonts w:ascii="TH SarabunPSK" w:hAnsi="TH SarabunPSK" w:cs="TH SarabunPSK" w:hint="cs"/>
                <w:sz w:val="28"/>
                <w:szCs w:val="28"/>
                <w:cs/>
              </w:rPr>
              <w:t>๘๕๐</w:t>
            </w:r>
          </w:p>
          <w:p w14:paraId="575B96F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BC8FF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EC2D6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96C2A1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B557C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F55D7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70F4E7C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142C3F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658BB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7ACC36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D1A99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3B64489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41CC4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46B090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F045F3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835855" w14:textId="77777777" w:rsidR="00E17A65" w:rsidRPr="00642806" w:rsidRDefault="00E17A65" w:rsidP="009E6F0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8E0782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6EC171" w14:textId="4A8B692F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11FFF24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22FD782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F7A0D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E28A8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B7ACD3" w14:textId="77777777" w:rsidR="00E17A65" w:rsidRPr="00642806" w:rsidRDefault="00E17A65" w:rsidP="009E6F0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D6E025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5D1F85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F8F0F9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E55679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0D733EE8" w14:textId="424688AF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9410F3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FF18F0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10864B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A0CBFC8" w14:textId="4BDBD5A0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6264CCD" w14:textId="26F68B26" w:rsidR="00E17A65" w:rsidRPr="00642806" w:rsidRDefault="009E6F0C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233F1406" wp14:editId="1157ED83">
                      <wp:simplePos x="0" y="0"/>
                      <wp:positionH relativeFrom="column">
                        <wp:posOffset>-1023619</wp:posOffset>
                      </wp:positionH>
                      <wp:positionV relativeFrom="paragraph">
                        <wp:posOffset>280035</wp:posOffset>
                      </wp:positionV>
                      <wp:extent cx="457200" cy="0"/>
                      <wp:effectExtent l="38100" t="76200" r="19050" b="95250"/>
                      <wp:wrapNone/>
                      <wp:docPr id="1309126846" name="Lin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3F8B93" id="Line 180" o:spid="_x0000_s1026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0.6pt,22.05pt" to="-44.6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65D1296" w14:textId="4BF2C0D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B9EF495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957680D" w14:textId="77777777" w:rsidR="002C1818" w:rsidRDefault="002C1818" w:rsidP="002C1818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74D3B05" w14:textId="1F8C02E2" w:rsidR="00E17A65" w:rsidRPr="0036172A" w:rsidRDefault="009E6F0C" w:rsidP="002C1818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6172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เมษายน</w:t>
            </w:r>
          </w:p>
          <w:p w14:paraId="557E9581" w14:textId="04BB2A2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F26EF0" w:rsidRPr="00642806" w14:paraId="7EC7345A" w14:textId="77777777" w:rsidTr="0036172A">
        <w:trPr>
          <w:trHeight w:val="633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907CA3" w14:textId="4693CB5C" w:rsidR="00F26EF0" w:rsidRDefault="00F26EF0" w:rsidP="00F26EF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0A6D22" w14:textId="230F8EEE" w:rsidR="00F26EF0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  <w:r w:rsidR="00B046D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๖๕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B046D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๘๕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80964D4" w14:textId="62138AB4" w:rsidR="00F26EF0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B6DEAB1" w14:textId="22BCFBFA" w:rsidR="00F26EF0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2D13B54" w14:textId="471B5E77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FDDD3BD" w14:textId="0003E15D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C10EBC6" w14:textId="2FE95001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031FD59" w14:textId="24AEF814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08D100E6" w14:textId="676FE407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51C288F" w14:textId="4A8BD10C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44CC7D9" w14:textId="70DF9C1D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09B97C4" w14:textId="4D74EDCF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C19FC10" w14:textId="19D3FFFC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BE7E50E" w14:textId="75101B98" w:rsidR="00F26EF0" w:rsidRDefault="00F26EF0" w:rsidP="00F26EF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A4B1709" w14:textId="05FF8724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DBFA304" w14:textId="36F0195D" w:rsidR="00F26EF0" w:rsidRPr="00642806" w:rsidRDefault="00F26EF0" w:rsidP="00F26E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BDD95C2" w14:textId="77777777" w:rsidR="00F26EF0" w:rsidRDefault="00F26EF0" w:rsidP="00F26EF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19D1B837" w14:textId="6355294F" w:rsidR="009E64B8" w:rsidRPr="00642806" w:rsidRDefault="00793AAF" w:rsidP="009E64B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9E6F0C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๔</w:t>
      </w:r>
      <w:r w:rsidR="00EE7443">
        <w:rPr>
          <w:rFonts w:ascii="TH SarabunPSK" w:hAnsi="TH SarabunPSK" w:cs="TH SarabunPSK" w:hint="cs"/>
          <w:cs/>
        </w:rPr>
        <w:t>-</w:t>
      </w:r>
    </w:p>
    <w:p w14:paraId="22F77473" w14:textId="77777777" w:rsidR="004D5116" w:rsidRDefault="004D5116" w:rsidP="00D41E9D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1D94E75B" w14:textId="5A26F0F9" w:rsidR="00D41E9D" w:rsidRPr="001C7792" w:rsidRDefault="00D41E9D" w:rsidP="00D41E9D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747C4B92" w14:textId="77777777" w:rsidR="00D41E9D" w:rsidRPr="00642806" w:rsidRDefault="00D41E9D" w:rsidP="00D41E9D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5F6C251C" w14:textId="4C4C8577" w:rsidR="00D41E9D" w:rsidRPr="00642806" w:rsidRDefault="00D41E9D" w:rsidP="00D41E9D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59AA8672" w14:textId="0A3B1A26" w:rsidR="00D41E9D" w:rsidRPr="004D5116" w:rsidRDefault="00D41E9D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7DF4A9FD" w14:textId="77777777" w:rsidR="00D41E9D" w:rsidRPr="00642806" w:rsidRDefault="00D41E9D" w:rsidP="00D41E9D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263E5353" w14:textId="1866EA64" w:rsidR="00D41E9D" w:rsidRPr="00642806" w:rsidRDefault="00D41E9D" w:rsidP="00D41E9D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๓.๒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E17A65" w:rsidRPr="00642806" w14:paraId="23D8DFD0" w14:textId="57ADB9DD" w:rsidTr="0036172A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00F5857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27BCDC7F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363B44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307CDD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D70F7A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1DA1C1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7743DF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717A6C5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09A7117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FF13707" w14:textId="24F01EA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03134F1" w14:textId="77777777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3EC02E40" w14:textId="2AC8FA30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6172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E17A65" w:rsidRPr="00642806" w14:paraId="0137CDEA" w14:textId="6DBB145B" w:rsidTr="0036172A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20EEC74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2191F955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816E78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21BD01FB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6B01CF3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F77C421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0ABFABB" w14:textId="3C2FC4AC" w:rsidR="00E17A65" w:rsidRPr="00642806" w:rsidRDefault="00E17A65" w:rsidP="00487EB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10BEC27C" w14:textId="73477AA5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3D08CF5C" w14:textId="77777777" w:rsidR="00E17A65" w:rsidRPr="0036172A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24DF1417" w14:textId="1607D045" w:rsidTr="0036172A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4E34CB1" w14:textId="77777777" w:rsidR="00E17A65" w:rsidRPr="00642806" w:rsidRDefault="00E17A65" w:rsidP="00487EB1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F02157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DFE628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315B46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2B6761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CDDEDD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8F9E02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51998BA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5204FFDF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4D8E1DC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F5D7237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EF371C9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C6102A3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0AF0028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4A5C950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728C02E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1616E71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1D6B4B4" w14:textId="77777777" w:rsidR="00E17A65" w:rsidRPr="00642806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4CDA45C" w14:textId="77777777" w:rsidR="00E17A65" w:rsidRPr="0036172A" w:rsidRDefault="00E17A65" w:rsidP="00487EB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E17A65" w:rsidRPr="00642806" w14:paraId="7F8DC65F" w14:textId="2027273A" w:rsidTr="0036172A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D1280C4" w14:textId="1B56F43C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69E2917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F3F0F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6F8F3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D705C1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E049AD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B5599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3AB8C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CF18E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FB771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147C1B" w14:textId="77777777" w:rsidR="00E17A65" w:rsidRPr="00642806" w:rsidRDefault="00E17A65" w:rsidP="005919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1E9EDF9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โครงการจัดกิจกรรมรัฐพิธีต่าง ๆ</w:t>
            </w:r>
          </w:p>
          <w:p w14:paraId="665B6550" w14:textId="59DF862A" w:rsidR="00E17A65" w:rsidRDefault="00E17A65" w:rsidP="00A7742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</w:t>
            </w:r>
            <w:r w:rsidR="00B046D6">
              <w:rPr>
                <w:rFonts w:ascii="TH SarabunPSK" w:hAnsi="TH SarabunPSK" w:cs="TH SarabunPSK" w:hint="cs"/>
                <w:sz w:val="28"/>
                <w:szCs w:val="28"/>
                <w:cs/>
              </w:rPr>
              <w:t>๓๑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)</w:t>
            </w:r>
          </w:p>
          <w:p w14:paraId="5B4A9191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BF49E8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832825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A7C544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47B9E4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B320CB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FDD1BA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63BF70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B3F09F" w14:textId="77777777" w:rsidR="00E17A65" w:rsidRPr="00642806" w:rsidRDefault="00E17A65" w:rsidP="006A390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22E1CC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เพื่อเป็นค่าใช้จ่ายในการจัดงานเฉลิมพระเกียรติสมเด็จพระราชินีสิริกิติ์ หรือวันแม่แห่งชาติ</w:t>
            </w:r>
          </w:p>
          <w:p w14:paraId="203D2761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เพื่อเป็นค่าใช้จ่ายในการจัดงานเฉลิมพระเกียรติสมเด็จพระเจ้าอยู่หัวมหาวชิราลงกรณ์</w:t>
            </w:r>
          </w:p>
          <w:p w14:paraId="651C66AA" w14:textId="77777777" w:rsidR="00E17A65" w:rsidRDefault="00E17A65" w:rsidP="00487EB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9B6AF7" w14:textId="77777777" w:rsidR="00E17A65" w:rsidRPr="004B4231" w:rsidRDefault="00E17A65" w:rsidP="006A390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E634C17" w14:textId="58925C05" w:rsidR="00E17A65" w:rsidRDefault="00B046D6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E17A65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  <w:p w14:paraId="626AD755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D3D4E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9CB4B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CE56F5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EAB37E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F4D55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A97273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988BA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3336D3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F2FE52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3139A5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0214832D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F91615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D1216F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FC8F31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0E2BE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B74CB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06850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2A7678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0FCF6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93AAC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90AAB3F" w14:textId="44A59EAD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14:paraId="49585067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5C114D74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D54EF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43C5FA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0EFD02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0D12DC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9979A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DD05E9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389A5B" w14:textId="77777777" w:rsidR="00E17A65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865F51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D035A21" w14:textId="5E04EBC2" w:rsidR="00E17A65" w:rsidRPr="00642806" w:rsidRDefault="00671BDE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5EFF64F" wp14:editId="759130AA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215900</wp:posOffset>
                      </wp:positionV>
                      <wp:extent cx="2933700" cy="0"/>
                      <wp:effectExtent l="20320" t="55880" r="17780" b="58420"/>
                      <wp:wrapNone/>
                      <wp:docPr id="81458006" name="Line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3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BD044F" id="Line 181" o:spid="_x0000_s1026" style="position:absolute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17pt" to="236.7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A5643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801EBEA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CC465B9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057F2B6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AB09C93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473C044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7A3DD2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466E818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AE2C7E6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91B7AAD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E3E1A90" w14:textId="77777777" w:rsidR="00E17A65" w:rsidRPr="00642806" w:rsidRDefault="00E17A65" w:rsidP="00487E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48F7104" w14:textId="77777777" w:rsidR="002C1818" w:rsidRDefault="002C1818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7ECCC25" w14:textId="39D0F6F2" w:rsidR="00E17A65" w:rsidRPr="0036172A" w:rsidRDefault="002C1818" w:rsidP="00E17A6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E17A65"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1918B2B1" w14:textId="69B124AF" w:rsidR="00E17A65" w:rsidRPr="0036172A" w:rsidRDefault="00E17A65" w:rsidP="00E17A6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6172A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7D003653" w14:textId="126414E9" w:rsidR="00276219" w:rsidRPr="00834415" w:rsidRDefault="00B4745E" w:rsidP="0083441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303C3B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๕</w:t>
      </w:r>
      <w:r w:rsidR="00D41E9D">
        <w:rPr>
          <w:rFonts w:ascii="TH SarabunPSK" w:hAnsi="TH SarabunPSK" w:cs="TH SarabunPSK" w:hint="cs"/>
          <w:cs/>
        </w:rPr>
        <w:t>-</w:t>
      </w:r>
    </w:p>
    <w:p w14:paraId="4A5F3686" w14:textId="77777777" w:rsidR="004D5116" w:rsidRDefault="004D5116" w:rsidP="00B448DC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0C310C43" w14:textId="3F3AB5DA" w:rsidR="00B448DC" w:rsidRPr="001C7792" w:rsidRDefault="00B448DC" w:rsidP="00B448DC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50B00E6D" w14:textId="77777777" w:rsidR="00B448DC" w:rsidRPr="00642806" w:rsidRDefault="00B448DC" w:rsidP="00B448DC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0D264C42" w14:textId="5B74C893" w:rsidR="00B448DC" w:rsidRPr="00642806" w:rsidRDefault="00B448DC" w:rsidP="00B448DC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1BBC65DD" w14:textId="41BB93B6" w:rsidR="00F06420" w:rsidRPr="004D5116" w:rsidRDefault="00B448DC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259C993E" w14:textId="77777777" w:rsidR="00B448DC" w:rsidRPr="00642806" w:rsidRDefault="00B448DC" w:rsidP="00B448DC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03AF9DB8" w14:textId="77777777" w:rsidR="00B448DC" w:rsidRPr="00F06420" w:rsidRDefault="00B448DC" w:rsidP="00B448DC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๓.๒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30249E1D" w14:textId="46515089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342462F" w14:textId="77777777" w:rsidR="00CA5A5A" w:rsidRPr="00642806" w:rsidRDefault="00CA5A5A" w:rsidP="00151B0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208B1E3E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413E79A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5AA8B677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56CE3ED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0D70B5C5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7FA02A9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0D44DACD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258A8FF0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FC0BD22" w14:textId="64DF65E8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FD7457E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388B8431" w14:textId="5091A281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5B7A5A4B" w14:textId="5B5B1F45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7D2936F" w14:textId="77777777" w:rsidR="00CA5A5A" w:rsidRPr="00642806" w:rsidRDefault="00CA5A5A" w:rsidP="00151B0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346EB515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625C378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41C88818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4519CEB8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A1C460F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9B85F6C" w14:textId="0AA37499" w:rsidR="00CA5A5A" w:rsidRPr="00642806" w:rsidRDefault="00CA5A5A" w:rsidP="00151B07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3131B85B" w14:textId="5564B0A9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1CB813E" w14:textId="77777777" w:rsidR="00CA5A5A" w:rsidRPr="00D21C82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2C8A0921" w14:textId="072A05F0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7FE6C3E9" w14:textId="77777777" w:rsidR="00CA5A5A" w:rsidRPr="00642806" w:rsidRDefault="00CA5A5A" w:rsidP="00151B07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52F6CB96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0ED22C4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045B9AEA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952B117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4608E09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735981C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E191D6D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148A9B5E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477248A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9C18F3D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1A0C71D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00386F6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25D8CFE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9F6CF67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C7F882C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397CD17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1A39B4F" w14:textId="77777777" w:rsidR="00CA5A5A" w:rsidRPr="00642806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72327691" w14:textId="77777777" w:rsidR="00CA5A5A" w:rsidRPr="00D21C82" w:rsidRDefault="00CA5A5A" w:rsidP="00151B0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5AE84CFE" w14:textId="14FB833A" w:rsidTr="00D21C82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68D1253" w14:textId="60DEA222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2D04E41A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AF8D24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C673CB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552B27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65737A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0BCFE8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533E72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377DFD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E91CF1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080EB7" w14:textId="77777777" w:rsidR="00CA5A5A" w:rsidRPr="00642806" w:rsidRDefault="00CA5A5A" w:rsidP="00804D5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42928B2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โครงการพัฒนาศักยภาพบุคลากรเพื่อเพิ่มประสิทธิภาพการทำงาน</w:t>
            </w:r>
          </w:p>
          <w:p w14:paraId="7A0B0090" w14:textId="16ED0A35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(ข้อบัญญัติหน้า  </w:t>
            </w:r>
            <w:r w:rsidR="00B046D6">
              <w:rPr>
                <w:rFonts w:ascii="TH SarabunPSK" w:hAnsi="TH SarabunPSK" w:cs="TH SarabunPSK" w:hint="cs"/>
                <w:sz w:val="28"/>
                <w:szCs w:val="28"/>
                <w:cs/>
              </w:rPr>
              <w:t>๓๑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13219498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4E3D80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9A0667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F49262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A081E7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A485FB" w14:textId="77777777" w:rsidR="00CA5A5A" w:rsidRDefault="00CA5A5A" w:rsidP="00151B0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B4F32F" w14:textId="77777777" w:rsidR="00CA5A5A" w:rsidRPr="00642806" w:rsidRDefault="00CA5A5A" w:rsidP="00F91B1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E2156E" w14:textId="77777777" w:rsidR="00CA5A5A" w:rsidRDefault="00CA5A5A" w:rsidP="00B448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เพื่อเป็นค่าใช้จ่ายในการจัดฝึกอบรมและศึกษาดูงานของคณะผู้บริหาร ส อบต. พนักงานส่วนตำบล ลูกจ้างประจำและพนักงานจ้าง เป็นค่าอาหารว่าง ค่าเช่าที่พัก ค่ายานพาหนะและฝึกอบรมศึกษาดูงาน ค่าวัสดุอุปกรณ์ และค่าใช้จ่ายอื่นๆ</w:t>
            </w:r>
          </w:p>
          <w:p w14:paraId="085D287B" w14:textId="77777777" w:rsidR="00CA5A5A" w:rsidRDefault="00CA5A5A" w:rsidP="00B448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E6B28C" w14:textId="77777777" w:rsidR="00CA5A5A" w:rsidRPr="004B4231" w:rsidRDefault="00CA5A5A" w:rsidP="006A390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55CAA15" w14:textId="1CC4D050" w:rsidR="00CA5A5A" w:rsidRDefault="00B046D6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๒๓๖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 w:rsidR="00303C3B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0EF5BFF9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D26CDB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A6C648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117EE3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3DB649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86F70C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C049BF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D9FBAD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230D8A" w14:textId="77777777" w:rsidR="00CA5A5A" w:rsidRDefault="00CA5A5A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CB4AB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FE1FB5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13125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B32DD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F20DE2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0B7835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C0F72AD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AF467F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AEBAB0" w14:textId="77777777" w:rsidR="00CA5A5A" w:rsidRDefault="00CA5A5A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3CB7B3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6005A0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C49C6D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6B1B824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1AF2464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5B7EB562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015528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2CB03A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7192F6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1FC4CE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CDD9B8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263B3E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BB735F" w14:textId="77777777" w:rsidR="00CA5A5A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45BFAE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8D74A95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6550956" w14:textId="46F8931C" w:rsidR="00CA5A5A" w:rsidRPr="00642806" w:rsidRDefault="00671BDE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21C8FD28" wp14:editId="0852265E">
                      <wp:simplePos x="0" y="0"/>
                      <wp:positionH relativeFrom="column">
                        <wp:posOffset>669924</wp:posOffset>
                      </wp:positionH>
                      <wp:positionV relativeFrom="paragraph">
                        <wp:posOffset>271145</wp:posOffset>
                      </wp:positionV>
                      <wp:extent cx="2036445" cy="8890"/>
                      <wp:effectExtent l="38100" t="76200" r="20955" b="86360"/>
                      <wp:wrapNone/>
                      <wp:docPr id="114822951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6445" cy="88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2856C9" id="Line 183" o:spid="_x0000_s1026" style="position:absolute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5pt,21.35pt" to="213.1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7540A3F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1A0334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76F9C684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741B40E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EA571E6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0F6537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5AAAE98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FF8DF3A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9987E06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A2790BB" w14:textId="77777777" w:rsidR="00CA5A5A" w:rsidRPr="00642806" w:rsidRDefault="00CA5A5A" w:rsidP="00151B0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FAA6EDA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DB9985F" w14:textId="58C00F8E" w:rsidR="00CA5A5A" w:rsidRPr="00D21C82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CA5A5A"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0FE606F0" w14:textId="68677589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23696E91" w14:textId="4CC4C9F3" w:rsidR="006A3903" w:rsidRDefault="00793AAF" w:rsidP="004D511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303C3B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๖</w:t>
      </w:r>
      <w:r w:rsidR="00B448DC">
        <w:rPr>
          <w:rFonts w:ascii="TH SarabunPSK" w:hAnsi="TH SarabunPSK" w:cs="TH SarabunPSK" w:hint="cs"/>
          <w:cs/>
        </w:rPr>
        <w:t>-</w:t>
      </w:r>
    </w:p>
    <w:p w14:paraId="5EA12AC4" w14:textId="77777777" w:rsidR="004D5116" w:rsidRDefault="004D5116" w:rsidP="004D5116">
      <w:pPr>
        <w:jc w:val="center"/>
        <w:rPr>
          <w:rFonts w:ascii="TH SarabunPSK" w:hAnsi="TH SarabunPSK" w:cs="TH SarabunPSK"/>
        </w:rPr>
      </w:pPr>
    </w:p>
    <w:p w14:paraId="1EC37370" w14:textId="77777777" w:rsidR="000A2089" w:rsidRPr="001C7792" w:rsidRDefault="000A2089" w:rsidP="000A2089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4B306375" w14:textId="77777777" w:rsidR="000A2089" w:rsidRPr="00642806" w:rsidRDefault="000A2089" w:rsidP="000A2089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A645C31" w14:textId="576C1844" w:rsidR="000A2089" w:rsidRPr="00642806" w:rsidRDefault="000A2089" w:rsidP="000A2089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63B062D0" w14:textId="7BF0E571" w:rsidR="000A2089" w:rsidRPr="004D5116" w:rsidRDefault="000A2089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00CBA207" w14:textId="77777777" w:rsidR="000A2089" w:rsidRPr="00642806" w:rsidRDefault="000A2089" w:rsidP="000A2089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1F139F91" w14:textId="77777777" w:rsidR="000A2089" w:rsidRPr="00F06420" w:rsidRDefault="000A2089" w:rsidP="000A2089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๓.๒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78B654D4" w14:textId="5C271E82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EDD39EB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803D337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5CA90E3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27253F3D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AF7DAC7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190F967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1BCE0F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260E9FEC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A19EBD1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F78648C" w14:textId="38F4B043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6437C42B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63CA3957" w14:textId="4A6DA500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33F65CD6" w14:textId="6006AFD2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5E14088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2D754A18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7A84666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DA17C10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72156D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50C6411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67DFB3" w14:textId="05002942" w:rsidR="00CA5A5A" w:rsidRPr="00642806" w:rsidRDefault="00CA5A5A" w:rsidP="004372A3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6FDDC39" w14:textId="7119492E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B93F6BC" w14:textId="77777777" w:rsidR="00CA5A5A" w:rsidRPr="00D21C82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70FE9B94" w14:textId="766D7644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0D544753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540FCDD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9318F96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D5E5D8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8363346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2259BF40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80AC447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018C352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5109C700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F243D43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C4F4141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78735A6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92215BF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A8FE5A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D32A4DA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AEB1717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7E1834D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17718C9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605F052A" w14:textId="77777777" w:rsidR="00CA5A5A" w:rsidRPr="00D21C82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4CBB7740" w14:textId="3855FCD7" w:rsidTr="00D21C82">
        <w:trPr>
          <w:trHeight w:val="504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72A35E52" w14:textId="49AF291C" w:rsidR="00CA5A5A" w:rsidRDefault="00FF1E95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๓๙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00665CD0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035620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0BFD2B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FC1FEE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61C7F9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841857A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AA9A59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F019EF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1F91E3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2C5D73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09D029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835E07" w14:textId="0ED5FD43" w:rsidR="00CA5A5A" w:rsidRPr="00642806" w:rsidRDefault="00CA5A5A" w:rsidP="005919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1BB2808" w14:textId="6D7E37CD" w:rsidR="00CA5A5A" w:rsidRDefault="00B046D6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ค่าใช้จ่ายในการประชุมราชการ</w:t>
            </w:r>
          </w:p>
          <w:p w14:paraId="43FB8D8D" w14:textId="5D6C4173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</w:t>
            </w:r>
            <w:r w:rsidR="00B046D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๒๘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14:paraId="2472417A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E46A456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1B47DE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A0D435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F9D6D1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B2B013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08EC7C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B25D91" w14:textId="0CE380EF" w:rsidR="00CA5A5A" w:rsidRPr="00642806" w:rsidRDefault="00CA5A5A" w:rsidP="006A390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ACCA25" w14:textId="16411DD1" w:rsidR="00CA5A5A" w:rsidRPr="004B4231" w:rsidRDefault="00CA5A5A" w:rsidP="00BD7AD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</w:t>
            </w:r>
            <w:r w:rsidR="00BD7AD3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ประชุมราชการได้แก่ การประชุมคณะกรรมการ คณะอนุกรรมการหรือคณะทำงานต่างๆ ที่ได้รับการแต่งตั้งตามกฎหมาย ระเบียบหรือหนังสือสั่งการกระทรวงมหาดไทย หรือคำสั่งขององค์กรปกครองส่วนท้องถิ่น การประชุมประชาคมหมู่บ้านเพื่อบูรณาการการจัดทำแผนชุมชน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D3E1F5" w14:textId="32832A07" w:rsidR="00CA5A5A" w:rsidRDefault="00BD7AD3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  <w:p w14:paraId="299038CA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CDF6D7C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277E831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1377D8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E95D5B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9AF3544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9B36EF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9768BB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99BC27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E0F798" w14:textId="77777777" w:rsidR="00CA5A5A" w:rsidRDefault="00CA5A5A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87699E" w14:textId="35A2E49C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3EBC5B7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470CC5F0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125477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3F2F9F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12D12A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EEE90A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6EE1A0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D28B6C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3B6EF8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1D1DE6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71C80C" w14:textId="77777777" w:rsidR="00CA5A5A" w:rsidRDefault="00CA5A5A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143699" w14:textId="4529060B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37F6294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18F576D3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1BDC32D4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96AF01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C497D9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023B8C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B329ED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5C2831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7E9107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AA31E6" w14:textId="77777777" w:rsidR="00CA5A5A" w:rsidRDefault="00CA5A5A" w:rsidP="004D511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3492DFB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3F046F" w14:textId="51D9B7E0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D99E5D3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4129EC7" w14:textId="001A3AF9" w:rsidR="00CA5A5A" w:rsidRPr="00642806" w:rsidRDefault="00671BDE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36A4B3CF" wp14:editId="562FBAB3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267335</wp:posOffset>
                      </wp:positionV>
                      <wp:extent cx="2598420" cy="0"/>
                      <wp:effectExtent l="15240" t="57150" r="15240" b="57150"/>
                      <wp:wrapNone/>
                      <wp:docPr id="1945037623" name="Lin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84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F79BE" id="Line 184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pt,21.05pt" to="209.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9620AF0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14A8070" w14:textId="286FEB16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22E2E37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0AFD28B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42CDAD1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7D33FDF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E460D7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07FD565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32A2F86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46E0B7C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8A23AEF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48D13A5" w14:textId="6DD111BC" w:rsidR="00CA5A5A" w:rsidRPr="00D21C82" w:rsidRDefault="009E54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CA5A5A"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55D1A31D" w14:textId="1290B1F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4EDABEF8" w14:textId="5309C927" w:rsidR="000A2089" w:rsidRDefault="004372A3" w:rsidP="00B448D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9E5418">
        <w:rPr>
          <w:rFonts w:ascii="TH SarabunPSK" w:hAnsi="TH SarabunPSK" w:cs="TH SarabunPSK" w:hint="cs"/>
          <w:cs/>
        </w:rPr>
        <w:t>๓</w:t>
      </w:r>
      <w:r w:rsidR="000B7C18">
        <w:rPr>
          <w:rFonts w:ascii="TH SarabunPSK" w:hAnsi="TH SarabunPSK" w:cs="TH SarabunPSK" w:hint="cs"/>
          <w:cs/>
        </w:rPr>
        <w:t>๗</w:t>
      </w:r>
      <w:r w:rsidR="000A2089">
        <w:rPr>
          <w:rFonts w:ascii="TH SarabunPSK" w:hAnsi="TH SarabunPSK" w:cs="TH SarabunPSK" w:hint="cs"/>
          <w:cs/>
        </w:rPr>
        <w:t>-</w:t>
      </w:r>
    </w:p>
    <w:p w14:paraId="17159467" w14:textId="77777777" w:rsidR="00B77917" w:rsidRPr="001C7792" w:rsidRDefault="00B77917" w:rsidP="00B77917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31EB0311" w14:textId="77777777" w:rsidR="00B77917" w:rsidRPr="00642806" w:rsidRDefault="00B77917" w:rsidP="00B77917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1FE1803D" w14:textId="77777777" w:rsidR="00B77917" w:rsidRPr="00642806" w:rsidRDefault="00B77917" w:rsidP="00B77917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29016E91" w14:textId="77777777" w:rsidR="00B77917" w:rsidRPr="004D5116" w:rsidRDefault="00B77917" w:rsidP="00B77917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6FB7250" w14:textId="77777777" w:rsidR="00B77917" w:rsidRPr="00642806" w:rsidRDefault="00B77917" w:rsidP="00B77917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675D4565" w14:textId="77777777" w:rsidR="00B77917" w:rsidRPr="00F06420" w:rsidRDefault="00B77917" w:rsidP="00B77917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๓.๒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B77917" w:rsidRPr="00642806" w14:paraId="3FC0BA7C" w14:textId="77777777" w:rsidTr="00E014C5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03C27D6" w14:textId="77777777" w:rsidR="00B77917" w:rsidRPr="00642806" w:rsidRDefault="00B7791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ED0DEB0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DFBC447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4EA5C4D0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487C446A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2598314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F0677AD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5629E06B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F934808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03F289B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4205AA02" w14:textId="77777777" w:rsidR="00B77917" w:rsidRPr="00D21C82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6E57F78C" w14:textId="77777777" w:rsidR="00B77917" w:rsidRPr="00D21C82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B77917" w:rsidRPr="00642806" w14:paraId="5024E41E" w14:textId="77777777" w:rsidTr="00E014C5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FBEEE01" w14:textId="77777777" w:rsidR="00B77917" w:rsidRPr="00642806" w:rsidRDefault="00B7791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3ABD76BA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18099A9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0D93A4F1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742B5C08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E769EBC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7B467A3" w14:textId="77777777" w:rsidR="00B77917" w:rsidRPr="00642806" w:rsidRDefault="00B77917" w:rsidP="00E014C5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0EF8D426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AEF79E9" w14:textId="77777777" w:rsidR="00B77917" w:rsidRPr="00D21C82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B77917" w:rsidRPr="00642806" w14:paraId="42D1D71F" w14:textId="77777777" w:rsidTr="00E014C5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32503222" w14:textId="77777777" w:rsidR="00B77917" w:rsidRPr="00642806" w:rsidRDefault="00B77917" w:rsidP="00E014C5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49A0170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D9FFE66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DEF51E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1257292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14A8FD3E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20801D3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83AD9DF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4C53CE2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DBD6586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5EC7ABC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C2D227C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A90E4FC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3AD6DA4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F53FB1B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3D4FC11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CD72065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402A538" w14:textId="77777777" w:rsidR="00B77917" w:rsidRPr="00642806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24895014" w14:textId="77777777" w:rsidR="00B77917" w:rsidRPr="00D21C82" w:rsidRDefault="00B77917" w:rsidP="00E014C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B77917" w:rsidRPr="00642806" w14:paraId="5A2BC827" w14:textId="77777777" w:rsidTr="00E014C5">
        <w:trPr>
          <w:trHeight w:val="504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736A186" w14:textId="3C653FA8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55DF3C50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19B076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93922F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C5BDD88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4E76AE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2BEDF8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550735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023400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91C33C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FBA977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BA11DCF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017767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64E5ECC" w14:textId="7AC22E6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โครงการจัดซื้อพร้อมติดตั้งซุ้มเฉลิมพระเกียรติ</w:t>
            </w:r>
          </w:p>
          <w:p w14:paraId="57976A4F" w14:textId="2A5F3029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 หน้า ๓๖ )</w:t>
            </w:r>
          </w:p>
          <w:p w14:paraId="66D64D5C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62BB82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C03215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4E30E2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B64577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93A759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87AEE4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4D2517" w14:textId="77777777" w:rsidR="00B77917" w:rsidRPr="00642806" w:rsidRDefault="00B77917" w:rsidP="00E014C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94B48B" w14:textId="37FC121C" w:rsidR="00B77917" w:rsidRPr="004B4231" w:rsidRDefault="00B77917" w:rsidP="00E014C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</w:t>
            </w:r>
            <w:r w:rsidR="00A91135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จัดซื้อซุ้มเฉลิมพระเกียรติ จำนวน ๒ ชัฎ พร้อมติดตั้ง ขนาดโดยรวมสูง ๔.๑ เมตร กว้าง ๒.๔๐ เมตร ขนาดกรอบด้านนอกสูง ๒.๓๐ เมตรกว้าง ๑.๓๐ เมตร ขนาดของรูป สูง ๑.๗๐ เมตร กว้าง ๐.๘๐ เมตร ขนาดของฐานสูง ๑.๒๐ เมตร กว้าง ๒.๔๐ เมตร ขนาด     ตราสัญลักษ์ วปร.สูง๐.๕๐ เมตร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DDEF7C7" w14:textId="20C75FAD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๒๐๐,๐๐๐</w:t>
            </w:r>
          </w:p>
          <w:p w14:paraId="3DD43CC3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2BCE29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90B770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BDA148A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52A53C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99C3FE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00AEE8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42C6A3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CB1236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8687E5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51833C8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C876676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11727870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8323AC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FC662A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1E8034B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D32A44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093A43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0CE1B9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3C57B1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FCE0D7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4A7324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30208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F5C4C48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22E74850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1DCDFCF5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6DF8F5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F47A16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FC88D7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1A91B3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544197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4651539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EBFD9B" w14:textId="77777777" w:rsidR="00B77917" w:rsidRDefault="00B77917" w:rsidP="00E014C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6CEB3E" w14:textId="77777777" w:rsidR="00B77917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896B63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7E981D8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426FCE2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0F73E315" wp14:editId="6BDB4D2E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267335</wp:posOffset>
                      </wp:positionV>
                      <wp:extent cx="2598420" cy="0"/>
                      <wp:effectExtent l="15240" t="57150" r="15240" b="57150"/>
                      <wp:wrapNone/>
                      <wp:docPr id="185082332" name="Lin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84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AE9AD9" id="Line 184" o:spid="_x0000_s1026" style="position:absolute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pt,21.05pt" to="209.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6C03388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685C28C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4853C0A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65D3AE7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1A97FA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E929A9C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94218F4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7C4310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994145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E69AD3C" w14:textId="77777777" w:rsidR="00B77917" w:rsidRPr="00642806" w:rsidRDefault="00B77917" w:rsidP="00E014C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727C756" w14:textId="77777777" w:rsidR="00B77917" w:rsidRDefault="00B77917" w:rsidP="00E014C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C1727D9" w14:textId="77777777" w:rsidR="00B77917" w:rsidRPr="00D21C82" w:rsidRDefault="00B77917" w:rsidP="00E014C5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1F60A878" w14:textId="77777777" w:rsidR="00B77917" w:rsidRPr="00D21C82" w:rsidRDefault="00B77917" w:rsidP="00E014C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308C729C" w14:textId="1E3A2CA7" w:rsidR="00B77917" w:rsidRPr="00642806" w:rsidRDefault="00B77917" w:rsidP="00FF1E9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-๓</w:t>
      </w:r>
      <w:r w:rsidR="000B7C1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-</w:t>
      </w:r>
    </w:p>
    <w:p w14:paraId="38DD1F70" w14:textId="77777777" w:rsidR="000F662F" w:rsidRPr="001C7792" w:rsidRDefault="000F662F" w:rsidP="000F662F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160BE262" w14:textId="77777777" w:rsidR="000F662F" w:rsidRPr="00642806" w:rsidRDefault="000F662F" w:rsidP="000F662F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0F88325" w14:textId="4F5AFD4B" w:rsidR="000F662F" w:rsidRPr="00642806" w:rsidRDefault="000F662F" w:rsidP="000F662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077A06B9" w14:textId="1C2646B1" w:rsidR="000F662F" w:rsidRPr="004D5116" w:rsidRDefault="000F662F" w:rsidP="004D511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6F60AD6A" w14:textId="77777777" w:rsidR="000F662F" w:rsidRPr="00642806" w:rsidRDefault="000F662F" w:rsidP="000F662F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1F359BF2" w14:textId="7AB34DBA" w:rsidR="000F662F" w:rsidRPr="00642806" w:rsidRDefault="000F662F" w:rsidP="000F662F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</w:t>
      </w:r>
      <w:r w:rsidR="009E5418">
        <w:rPr>
          <w:rFonts w:ascii="TH SarabunPSK" w:hAnsi="TH SarabunPSK" w:cs="TH SarabunPSK" w:hint="cs"/>
          <w:b/>
          <w:bCs/>
          <w:cs/>
        </w:rPr>
        <w:t>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22EAF2CB" w14:textId="72410D8C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6AC4BC8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AE432AF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F796D8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106B4A3B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F0B74C6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58BCAB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EED836A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48D72963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15B976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1CD0FFC" w14:textId="4828B2FC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12772FD7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44B1B51C" w14:textId="0172F9DD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41E388A6" w14:textId="707DD9BF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A711639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F6E5AF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57A3A3A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3BCA4CE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AF62BB0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0F6E7FD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B2EA1B7" w14:textId="0443CEF2" w:rsidR="00CA5A5A" w:rsidRPr="00642806" w:rsidRDefault="00CA5A5A" w:rsidP="00BE51A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16FEA3ED" w14:textId="5CD6707F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71767C7" w14:textId="77777777" w:rsidR="00CA5A5A" w:rsidRPr="00D21C82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1F9980FD" w14:textId="47F50CA4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50FE2211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406DD73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0E74309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3037E1F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80A3A89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4B747A5A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E86ADB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FC2B885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C2D8FE6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AF62C4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610D1201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D78A061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7AD9849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9B7E357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E994AA3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9D11460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5077373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9E4F50B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EF2D722" w14:textId="77777777" w:rsidR="00CA5A5A" w:rsidRPr="00D21C82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A5A5A" w:rsidRPr="00642806" w14:paraId="056540DF" w14:textId="6533E7E0" w:rsidTr="00D21C82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EF6232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AF86AE" w14:textId="5688FFED" w:rsidR="00CA5A5A" w:rsidRDefault="00725A01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B77917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1FCE9030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27E462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55E8E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D5FD73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6922C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69269B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FAE61E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5AF69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B416EA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DFF11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30D05B" w14:textId="77777777" w:rsidR="00CA5A5A" w:rsidRPr="00642806" w:rsidRDefault="00CA5A5A" w:rsidP="00804D5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7B5F42B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650FE7" w14:textId="6604F45C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9E5418">
              <w:rPr>
                <w:rFonts w:ascii="TH SarabunPSK" w:hAnsi="TH SarabunPSK" w:cs="TH SarabunPSK" w:hint="cs"/>
                <w:sz w:val="28"/>
                <w:szCs w:val="28"/>
                <w:cs/>
              </w:rPr>
              <w:t>สร้างจิตสำนึก</w:t>
            </w:r>
            <w:r w:rsidR="0089437E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และความตระหนักในการต่อต้านการทุจริต</w:t>
            </w:r>
          </w:p>
          <w:p w14:paraId="221FFB8B" w14:textId="3E47F46F" w:rsidR="00CA5A5A" w:rsidRPr="00642806" w:rsidRDefault="00CA5A5A" w:rsidP="0000009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 </w:t>
            </w:r>
            <w:r w:rsidR="00B046D6">
              <w:rPr>
                <w:rFonts w:ascii="TH SarabunPSK" w:hAnsi="TH SarabunPSK" w:cs="TH SarabunPSK" w:hint="cs"/>
                <w:sz w:val="28"/>
                <w:szCs w:val="28"/>
                <w:cs/>
              </w:rPr>
              <w:t>๓๒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01C92E" w14:textId="77777777" w:rsidR="00CA5A5A" w:rsidRDefault="00CA5A5A" w:rsidP="0000009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8FC0B4" w14:textId="77777777" w:rsidR="00CA5A5A" w:rsidRPr="004E295E" w:rsidRDefault="00CA5A5A" w:rsidP="0000009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เพื่อเป็นค่าใช้จ่ายในการดำเนินโครงการป้องกันและลดอุบัติเหตุทางถนนช่วงเทศกาล เช่นค่าเช่าเต็นท์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8E08ECF" w14:textId="77777777" w:rsidR="00CA5A5A" w:rsidRDefault="00CA5A5A" w:rsidP="006A390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D377BD" w14:textId="4DD40AFE" w:rsidR="00CA5A5A" w:rsidRDefault="00B046D6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๓๐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๐๐</w:t>
            </w:r>
          </w:p>
          <w:p w14:paraId="10A54DA7" w14:textId="77777777" w:rsidR="00CA5A5A" w:rsidRPr="004E295E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0A0B7CA" w14:textId="77777777" w:rsidR="00CA5A5A" w:rsidRDefault="00CA5A5A" w:rsidP="006A390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B79C19" w14:textId="77777777" w:rsidR="00CA5A5A" w:rsidRPr="00642806" w:rsidRDefault="00CA5A5A" w:rsidP="000F662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EEC2B25" w14:textId="77777777" w:rsidR="00CA5A5A" w:rsidRDefault="00CA5A5A" w:rsidP="006A390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400FE6" w14:textId="77777777" w:rsidR="00CA5A5A" w:rsidRDefault="00CA5A5A" w:rsidP="000F662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05AE9BC9" w14:textId="77777777" w:rsidR="00CA5A5A" w:rsidRPr="00642806" w:rsidRDefault="00CA5A5A" w:rsidP="000F662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69B2E76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A52206F" w14:textId="55112FA4" w:rsidR="00CA5A5A" w:rsidRPr="00642806" w:rsidRDefault="0089437E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90BA542" wp14:editId="0DED3BAB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299720</wp:posOffset>
                      </wp:positionV>
                      <wp:extent cx="1526540" cy="0"/>
                      <wp:effectExtent l="38100" t="76200" r="16510" b="95250"/>
                      <wp:wrapNone/>
                      <wp:docPr id="709835832" name="Line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6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1B7EE6" id="Line 186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23.6pt" to="173.7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1BB32BAD" w14:textId="013B2543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39F4E29" w14:textId="32FA7F3E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1864B3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800726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431585F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417F98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6CC4853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5FF45EE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2ABAFE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545B98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4AAE5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0EE41A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51582B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B02F3C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110D17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D406C58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89229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00E4A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50C6CA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DE7115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4912E4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0A8C39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EA1A058" w14:textId="77777777" w:rsidR="00540536" w:rsidRDefault="00540536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C12B485" w14:textId="77777777" w:rsidR="00540536" w:rsidRDefault="00540536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8E8553F" w14:textId="099108FE" w:rsidR="00CA5A5A" w:rsidRPr="00D21C82" w:rsidRDefault="00516293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สิงหาคม</w:t>
            </w:r>
          </w:p>
          <w:p w14:paraId="135362E1" w14:textId="53037203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0DAF6EA2" w14:textId="49F64AFF" w:rsidR="006A3903" w:rsidRPr="00642806" w:rsidRDefault="000F662F" w:rsidP="00CD060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367449">
        <w:rPr>
          <w:rFonts w:ascii="TH SarabunPSK" w:hAnsi="TH SarabunPSK" w:cs="TH SarabunPSK" w:hint="cs"/>
          <w:cs/>
        </w:rPr>
        <w:t>๓</w:t>
      </w:r>
      <w:r w:rsidR="00CA315F">
        <w:rPr>
          <w:rFonts w:ascii="TH SarabunPSK" w:hAnsi="TH SarabunPSK" w:cs="TH SarabunPSK" w:hint="cs"/>
          <w:cs/>
        </w:rPr>
        <w:t>๙</w:t>
      </w:r>
      <w:r>
        <w:rPr>
          <w:rFonts w:ascii="TH SarabunPSK" w:hAnsi="TH SarabunPSK" w:cs="TH SarabunPSK" w:hint="cs"/>
          <w:cs/>
        </w:rPr>
        <w:t>-</w:t>
      </w:r>
    </w:p>
    <w:p w14:paraId="1E33EB4F" w14:textId="77777777" w:rsidR="0029662B" w:rsidRPr="001C7792" w:rsidRDefault="0029662B" w:rsidP="0029662B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48D700DA" w14:textId="77777777" w:rsidR="0029662B" w:rsidRPr="00642806" w:rsidRDefault="0029662B" w:rsidP="0029662B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B488C26" w14:textId="77EFE1D5" w:rsidR="0029662B" w:rsidRPr="00642806" w:rsidRDefault="0029662B" w:rsidP="0029662B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06D4F1A2" w14:textId="18FF7F2A" w:rsidR="0029662B" w:rsidRPr="00CD0606" w:rsidRDefault="0029662B" w:rsidP="00CD060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2467FE9" w14:textId="77777777" w:rsidR="0029662B" w:rsidRPr="00642806" w:rsidRDefault="0029662B" w:rsidP="0029662B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578EDEA6" w14:textId="305C58EB" w:rsidR="0029662B" w:rsidRPr="00642806" w:rsidRDefault="0029662B" w:rsidP="0029662B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</w:t>
      </w:r>
      <w:r w:rsidR="00516293">
        <w:rPr>
          <w:rFonts w:ascii="TH SarabunPSK" w:hAnsi="TH SarabunPSK" w:cs="TH SarabunPSK" w:hint="cs"/>
          <w:b/>
          <w:bCs/>
          <w:cs/>
        </w:rPr>
        <w:t>บริหารงานทั่วไป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08198E3C" w14:textId="2F2A9C49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1F007C2B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0A84CB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3950E09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848303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46F33C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49224C2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3D085D4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1AAF40D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6616EF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2EBB8B3" w14:textId="46D70461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F0CE40F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10BA6D85" w14:textId="2C961441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15D4DC81" w14:textId="5B08485A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7725A27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8F97983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5B76D4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18E8431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2161A9D6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ABD353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7B00502" w14:textId="5CAED51E" w:rsidR="00CA5A5A" w:rsidRPr="00642806" w:rsidRDefault="00CA5A5A" w:rsidP="00BE51A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06BCD8C6" w14:textId="4A95D098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67CC980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CA5A5A" w:rsidRPr="00642806" w14:paraId="5A6EBED5" w14:textId="2EF07379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221BF9A9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6459619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69BFE6B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97C37B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6D7185E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72B9BE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F08DFC9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27DE6F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311FCAD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417511E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D8F9E5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9B9B95B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508C4C8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C71F5A2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AE944E8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205584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217F65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C51D540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98AAE4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CA5A5A" w:rsidRPr="00642806" w14:paraId="671AD811" w14:textId="384C4138" w:rsidTr="00D21C82">
        <w:trPr>
          <w:trHeight w:val="414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659BCF43" w14:textId="1225D632" w:rsidR="00CA5A5A" w:rsidRDefault="008069D1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๒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256B2E09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D1C9F1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3CDEA4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362D5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7654CB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BC1D63" w14:textId="77777777" w:rsidR="00BD7AD3" w:rsidRDefault="00BD7AD3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9FE90E" w14:textId="47EA69F8" w:rsidR="00CA5A5A" w:rsidRDefault="008069D1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FF1E95"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2CBC9AEC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902B98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E55A9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AE58F2" w14:textId="77777777" w:rsidR="00CA5A5A" w:rsidRPr="00642806" w:rsidRDefault="00CA5A5A" w:rsidP="002B5A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3F6B39D" w14:textId="66D86C91" w:rsidR="00BD7AD3" w:rsidRDefault="00BD7AD3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ค่าใช้จ่ายในพิธีเปิดอาคารต่างๆ </w:t>
            </w:r>
          </w:p>
          <w:p w14:paraId="4B0D7491" w14:textId="62D8F3E4" w:rsidR="00CA5A5A" w:rsidRDefault="00CA5A5A" w:rsidP="00A77425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 </w:t>
            </w:r>
            <w:r w:rsidR="00BD7AD3">
              <w:rPr>
                <w:rFonts w:ascii="TH SarabunPSK" w:hAnsi="TH SarabunPSK" w:cs="TH SarabunPSK" w:hint="cs"/>
                <w:sz w:val="28"/>
                <w:szCs w:val="28"/>
                <w:cs/>
              </w:rPr>
              <w:t>๒๘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)</w:t>
            </w:r>
          </w:p>
          <w:p w14:paraId="5E3DCBC5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BF3064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B02E6A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455320" w14:textId="77777777" w:rsidR="00BD7AD3" w:rsidRDefault="00BD7AD3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516A03" w14:textId="77777777" w:rsidR="00BD7AD3" w:rsidRDefault="00BD7AD3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ED444C" w14:textId="24B60102" w:rsidR="00CA5A5A" w:rsidRDefault="00A83ADC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ค่าใช้จ่ายในการเลือกตั้ง</w:t>
            </w:r>
          </w:p>
          <w:p w14:paraId="5DB1E17B" w14:textId="615DB3C8" w:rsidR="00CA5A5A" w:rsidRPr="00642806" w:rsidRDefault="00CA5A5A" w:rsidP="005919D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</w:t>
            </w:r>
            <w:r w:rsidR="00BD7AD3">
              <w:rPr>
                <w:rFonts w:ascii="TH SarabunPSK" w:hAnsi="TH SarabunPSK" w:cs="TH SarabunPSK" w:hint="cs"/>
                <w:sz w:val="28"/>
                <w:szCs w:val="28"/>
                <w:cs/>
              </w:rPr>
              <w:t>๒๙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241350" w14:textId="77988461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</w:t>
            </w:r>
            <w:r w:rsidR="00BD7AD3">
              <w:rPr>
                <w:rFonts w:ascii="TH SarabunPSK" w:hAnsi="TH SarabunPSK" w:cs="TH SarabunPSK" w:hint="cs"/>
                <w:sz w:val="28"/>
                <w:szCs w:val="28"/>
                <w:cs/>
              </w:rPr>
              <w:t>พิธีเปิดอาคารต่างๆ ขององค์การบริหารส่วนตำบลแหลมสอมหนังสือกระทรวงมหาดไทย ที่ มท ๐๘๐๘.๒/ว๔๗๕๙ลงวันที่ ๑๙ สิงหาคม ๒๕๖๔</w:t>
            </w:r>
          </w:p>
          <w:p w14:paraId="5F059F8E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5790EB" w14:textId="67E28F36" w:rsidR="00CA5A5A" w:rsidRPr="004E295E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เพื่อเป็นค่าใช้จ่ายตาม</w:t>
            </w:r>
            <w:r w:rsidR="00D00648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โครงการจัดการเลือกตั้ง/เลือกตั้งซ่อมสมาชิกสภาท้องถิ่นและผู้บริหารท้องถิ่น หรือการเลือกตั้งอื่นๆทั่วไป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5F6E9F" w14:textId="236602C3" w:rsidR="00CA5A5A" w:rsidRDefault="00516293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  <w:p w14:paraId="1123AF25" w14:textId="77777777" w:rsidR="00CA5A5A" w:rsidRDefault="00CA5A5A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02C8B4" w14:textId="77777777" w:rsidR="00CA5A5A" w:rsidRDefault="00CA5A5A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2DA65F4" w14:textId="77777777" w:rsidR="00CA5A5A" w:rsidRDefault="00CA5A5A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85FCD6" w14:textId="77777777" w:rsidR="00CA5A5A" w:rsidRDefault="00CA5A5A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416441" w14:textId="77777777" w:rsidR="00CA5A5A" w:rsidRDefault="00CA5A5A" w:rsidP="0029662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5ADA15" w14:textId="77777777" w:rsidR="00BD7AD3" w:rsidRDefault="00BD7AD3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825A39" w14:textId="4F5CEF72" w:rsidR="00CA5A5A" w:rsidRPr="00AA1990" w:rsidRDefault="00CA5A5A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8CC20E2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  <w:p w14:paraId="4A1678A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20B1B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4E4852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3923EB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23B5B3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779824" w14:textId="77777777" w:rsidR="00BD7AD3" w:rsidRDefault="00BD7AD3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A6E6BC" w14:textId="276D2029" w:rsidR="00CA5A5A" w:rsidRPr="00642806" w:rsidRDefault="00CA5A5A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1EEAEBC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6CB24679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0E468A9E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40903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E9460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304F49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00941B" w14:textId="77777777" w:rsidR="00BD7AD3" w:rsidRDefault="00BD7AD3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5E8E12" w14:textId="27146F5A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45C38A0D" w14:textId="540E49B8" w:rsidR="00CA5A5A" w:rsidRPr="00642806" w:rsidRDefault="00CA5A5A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993EE7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B30FC1D" w14:textId="7945779C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144C21E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5D7F41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8BB94C8" w14:textId="5A5D8C7D" w:rsidR="00CA5A5A" w:rsidRPr="00642806" w:rsidRDefault="00D00648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1A4B2079" wp14:editId="3884A198">
                      <wp:simplePos x="0" y="0"/>
                      <wp:positionH relativeFrom="column">
                        <wp:posOffset>-490855</wp:posOffset>
                      </wp:positionH>
                      <wp:positionV relativeFrom="paragraph">
                        <wp:posOffset>1758315</wp:posOffset>
                      </wp:positionV>
                      <wp:extent cx="2331720" cy="11430"/>
                      <wp:effectExtent l="38100" t="76200" r="11430" b="102870"/>
                      <wp:wrapNone/>
                      <wp:docPr id="1753526665" name="Line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1720" cy="114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AAAB15" id="Line 188" o:spid="_x0000_s1026" style="position:absolute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65pt,138.45pt" to="144.95pt,1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F479D9C" w14:textId="5CC706D2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9766B8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F07C54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8280749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2AC7B33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FF1AC9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B360E4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98FCCC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26DC2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D886E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7CFEAF" w14:textId="77777777" w:rsidR="00CA5A5A" w:rsidRDefault="00CA5A5A" w:rsidP="00D0064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4335AD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A6EE6D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B9BB54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F856573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B91E56A" w14:textId="0E7F9FBB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B34A600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1759633" w14:textId="4FE5BA9B" w:rsidR="00CA5A5A" w:rsidRPr="00D21C82" w:rsidRDefault="00516293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1ECF85C2" wp14:editId="426E3B21">
                      <wp:simplePos x="0" y="0"/>
                      <wp:positionH relativeFrom="column">
                        <wp:posOffset>-2417445</wp:posOffset>
                      </wp:positionH>
                      <wp:positionV relativeFrom="paragraph">
                        <wp:posOffset>196215</wp:posOffset>
                      </wp:positionV>
                      <wp:extent cx="742950" cy="0"/>
                      <wp:effectExtent l="38100" t="76200" r="19050" b="95250"/>
                      <wp:wrapNone/>
                      <wp:docPr id="2013971404" name="Line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37BEE8" id="Line 187" o:spid="_x0000_s1026" style="position:absolute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0.35pt,15.45pt" to="-131.8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มีนาคม</w:t>
            </w:r>
          </w:p>
          <w:p w14:paraId="2ACA5077" w14:textId="73B88BD4" w:rsidR="00CA5A5A" w:rsidRPr="00D21C82" w:rsidRDefault="00CA5A5A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  <w:p w14:paraId="52BA74B8" w14:textId="77777777" w:rsidR="00D00648" w:rsidRPr="00D21C82" w:rsidRDefault="00D0064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3A79B90" w14:textId="77777777" w:rsidR="00D00648" w:rsidRPr="00D21C82" w:rsidRDefault="00D0064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20A88B1" w14:textId="77777777" w:rsidR="00D00648" w:rsidRDefault="00D0064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C5F2240" w14:textId="77777777" w:rsidR="0036172A" w:rsidRDefault="0036172A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0A8A6F1" w14:textId="77777777" w:rsidR="0036172A" w:rsidRPr="00D21C82" w:rsidRDefault="0036172A" w:rsidP="0036172A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1014503" w14:textId="77777777" w:rsidR="00D00648" w:rsidRPr="00D21C82" w:rsidRDefault="00D00648" w:rsidP="002C1818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938C9FB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70EE35A" w14:textId="77777777" w:rsidR="00BD7AD3" w:rsidRDefault="00BD7AD3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2F7765B" w14:textId="77777777" w:rsidR="00BD7AD3" w:rsidRDefault="00BD7AD3" w:rsidP="00BD7AD3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06EC501" w14:textId="7BBD29BF" w:rsidR="00D00648" w:rsidRPr="00642806" w:rsidRDefault="00D00648" w:rsidP="00BD7AD3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   ๒๕๖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D00648" w:rsidRPr="00642806" w14:paraId="77ACADD2" w14:textId="77777777" w:rsidTr="00D21C82">
        <w:trPr>
          <w:trHeight w:val="534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DF042B" w14:textId="2E9C63E6" w:rsidR="00D00648" w:rsidRDefault="00D00648" w:rsidP="00D0064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AAFCD06" w14:textId="6EE79195" w:rsidR="00D00648" w:rsidRDefault="00E01976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๕</w:t>
            </w:r>
            <w:r w:rsidR="008F0D5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</w:t>
            </w:r>
            <w:r w:rsidR="007F722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7F722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5592C23" w14:textId="68E32283" w:rsidR="00D00648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8FEDCBB" w14:textId="6CAFEF6D" w:rsidR="00D00648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466DD9A" w14:textId="348121C2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9505DD3" w14:textId="58F8DE60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B2C2B51" w14:textId="5E77ECFA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88676BA" w14:textId="39CB266F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9858F2B" w14:textId="418E5494" w:rsidR="00D00648" w:rsidRDefault="00D00648" w:rsidP="00D0064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3D2370B" w14:textId="0C4F8CF5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2967358" w14:textId="62DF48A7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0D3C25A" w14:textId="2AF30A9B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6D39FD4" w14:textId="48EAB147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FA77D82" w14:textId="6E9FC9E1" w:rsidR="00D00648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7869BFA" w14:textId="0310BBD2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21A7EB0" w14:textId="34021D2A" w:rsidR="00D00648" w:rsidRPr="00642806" w:rsidRDefault="00D00648" w:rsidP="00D0064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D7B20F7" w14:textId="77777777" w:rsidR="00D00648" w:rsidRDefault="00D00648" w:rsidP="00D0064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</w:tr>
    </w:tbl>
    <w:p w14:paraId="277D23CE" w14:textId="5B30AEB9" w:rsidR="00B63F59" w:rsidRPr="00642806" w:rsidRDefault="00793AAF" w:rsidP="00CD060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CA315F">
        <w:rPr>
          <w:rFonts w:ascii="TH SarabunPSK" w:hAnsi="TH SarabunPSK" w:cs="TH SarabunPSK" w:hint="cs"/>
          <w:cs/>
        </w:rPr>
        <w:t>๔๐</w:t>
      </w:r>
      <w:r w:rsidR="0029662B">
        <w:rPr>
          <w:rFonts w:ascii="TH SarabunPSK" w:hAnsi="TH SarabunPSK" w:cs="TH SarabunPSK" w:hint="cs"/>
          <w:cs/>
        </w:rPr>
        <w:t>-</w:t>
      </w:r>
    </w:p>
    <w:p w14:paraId="06D36CC2" w14:textId="77777777" w:rsidR="00BE51A2" w:rsidRPr="001C7792" w:rsidRDefault="00BE51A2" w:rsidP="00BE51A2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77FFF68F" w14:textId="77777777" w:rsidR="00BE51A2" w:rsidRPr="00642806" w:rsidRDefault="00BE51A2" w:rsidP="00BE51A2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31A2D2F9" w14:textId="1BF4342A" w:rsidR="00BE51A2" w:rsidRPr="00642806" w:rsidRDefault="00BE51A2" w:rsidP="00BE51A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46860649" w14:textId="45D05314" w:rsidR="00BE51A2" w:rsidRPr="00CD0606" w:rsidRDefault="00BE51A2" w:rsidP="00CD060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EAC0699" w14:textId="77777777" w:rsidR="00BE51A2" w:rsidRPr="00642806" w:rsidRDefault="00BE51A2" w:rsidP="00BE51A2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521D1055" w14:textId="641010D0" w:rsidR="00BE51A2" w:rsidRPr="00642806" w:rsidRDefault="00BE51A2" w:rsidP="00BE51A2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นการเกษตร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6FAE3932" w14:textId="65C50D6F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0087BEC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2086EDEB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3621A66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159BA694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F52486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62B103BD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BE965D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03F3DBF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3D497E4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77F09F8" w14:textId="5005E860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7EB36AF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53A13743" w14:textId="159DC56C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53BD1D9D" w14:textId="6AD1DA4E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09D525A8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5112667C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9F295B0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7A655754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CD41BEB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103FB72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621028" w14:textId="4A80EAE5" w:rsidR="00CA5A5A" w:rsidRPr="00642806" w:rsidRDefault="00CA5A5A" w:rsidP="00BE51A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0812C931" w14:textId="3B56170E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0FB0E1CB" w14:textId="77777777" w:rsidR="00CA5A5A" w:rsidRPr="00D21C82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CA5A5A" w:rsidRPr="00642806" w14:paraId="3246D89F" w14:textId="0FD2DB2D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1925EE73" w14:textId="77777777" w:rsidR="00CA5A5A" w:rsidRPr="00642806" w:rsidRDefault="00CA5A5A" w:rsidP="00BE51A2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5F396028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72AC91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F70E95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9B4B015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13D3EAAD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3DEA88B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FF4B117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793A9BF7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87E400D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7E6C0D28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241C0F4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F940935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D323BC6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B2C0F25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44DCDCB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7DCA5EF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6D69CB6" w14:textId="77777777" w:rsidR="00CA5A5A" w:rsidRPr="00642806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272F0A31" w14:textId="77777777" w:rsidR="00CA5A5A" w:rsidRPr="00D21C82" w:rsidRDefault="00CA5A5A" w:rsidP="00BE51A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CA5A5A" w:rsidRPr="00642806" w14:paraId="2184B636" w14:textId="52A6C028" w:rsidTr="00D21C82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62F111D1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54578C2" w14:textId="35598762" w:rsidR="00CA5A5A" w:rsidRPr="00642806" w:rsidRDefault="008069D1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0B7C18"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53691A7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7E9213" w14:textId="77777777" w:rsidR="00CA5A5A" w:rsidRDefault="00CA5A5A" w:rsidP="00BE51A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โครงการอนุรักษ์พันธุกรรมพืชเนื่องมาจากพระราชดำริฯ</w:t>
            </w:r>
          </w:p>
          <w:p w14:paraId="0D6FDD5A" w14:textId="378B4630" w:rsidR="00CA5A5A" w:rsidRPr="00642806" w:rsidRDefault="00CA5A5A" w:rsidP="00BE51A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 หน้า  </w:t>
            </w:r>
            <w:r w:rsidR="00C93338">
              <w:rPr>
                <w:rFonts w:ascii="TH SarabunPSK" w:hAnsi="TH SarabunPSK" w:cs="TH SarabunPSK" w:hint="cs"/>
                <w:sz w:val="28"/>
                <w:szCs w:val="28"/>
                <w:cs/>
              </w:rPr>
              <w:t>๕๐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8B8B62" w14:textId="77777777" w:rsidR="00CA5A5A" w:rsidRDefault="00CA5A5A" w:rsidP="0002487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6EDF3A" w14:textId="77777777" w:rsidR="00CA5A5A" w:rsidRDefault="00CA5A5A" w:rsidP="0002487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ตามโครงการอนุรักษ์พันธุกรรมพืชอันเนื่องมาจากพระราชดำริสมเด็จพระเทพรัตนราชสุดาฯสยามบรมราชกุมารี  เป็นไปตามหนังสือกรมส่งเสริมการปกครองส่วนท้องถิ่น ด่วนที่สุด ที่ มท ๐๘๙๑.๔/ว ๑๖๔ ลงวันที่ ๒๖ มกราคม ๒๕๕๘</w:t>
            </w:r>
          </w:p>
          <w:p w14:paraId="5770F501" w14:textId="77777777" w:rsidR="00CA5A5A" w:rsidRDefault="00CA5A5A" w:rsidP="0002487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3740314" w14:textId="77777777" w:rsidR="00CA5A5A" w:rsidRPr="004E295E" w:rsidRDefault="00CA5A5A" w:rsidP="0002487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A6D65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7939F7" w14:textId="5DB04BF0" w:rsidR="00CA5A5A" w:rsidRPr="00BE51A2" w:rsidRDefault="007F722E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8B1B6AF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4BA3E74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7FAAAAD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729413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54A78607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39CD8E50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D96FC0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A0E6AD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CBE511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2EB475" w14:textId="77777777" w:rsidR="00CA5A5A" w:rsidRPr="00642806" w:rsidRDefault="00CA5A5A" w:rsidP="00CD060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2CDB0D8" w14:textId="10885151" w:rsidR="00CA5A5A" w:rsidRPr="00642806" w:rsidRDefault="00671BDE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F296FE3" wp14:editId="4B39B246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287655</wp:posOffset>
                      </wp:positionV>
                      <wp:extent cx="2194560" cy="7620"/>
                      <wp:effectExtent l="38100" t="76200" r="91440" b="87630"/>
                      <wp:wrapNone/>
                      <wp:docPr id="664026274" name="Lin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456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31A24B" id="Line 189" o:spid="_x0000_s1026" style="position:absolute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95pt,22.65pt" to="236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805F4C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78B895A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F21082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0141A9F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F212EC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70BA8C3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560F71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19B2A4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8B1E9E4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66B2A9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E0C74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C49A603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72BC46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CAD949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A29F915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459C7A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90EC34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C278B4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9D8E4C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68CBA8" w14:textId="77777777" w:rsidR="00CA5A5A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59C1E7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170748B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2339FC2" w14:textId="77777777" w:rsidR="00CA5A5A" w:rsidRPr="00642806" w:rsidRDefault="00CA5A5A" w:rsidP="00BE51A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6513B69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53A1287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B0D0C29" w14:textId="0560FF98" w:rsidR="00CA5A5A" w:rsidRPr="00D21C82" w:rsidRDefault="007F722E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</w:t>
            </w:r>
            <w:r w:rsidR="00CA5A5A"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ยน</w:t>
            </w:r>
          </w:p>
          <w:p w14:paraId="6226ADDF" w14:textId="7EB409F4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7B4F07A9" w14:textId="557D87F1" w:rsidR="00BE51A2" w:rsidRPr="00642806" w:rsidRDefault="004372A3" w:rsidP="00BE51A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A83ADC">
        <w:rPr>
          <w:rFonts w:ascii="TH SarabunPSK" w:hAnsi="TH SarabunPSK" w:cs="TH SarabunPSK" w:hint="cs"/>
          <w:cs/>
        </w:rPr>
        <w:t>๔</w:t>
      </w:r>
      <w:r w:rsidR="00CA315F">
        <w:rPr>
          <w:rFonts w:ascii="TH SarabunPSK" w:hAnsi="TH SarabunPSK" w:cs="TH SarabunPSK" w:hint="cs"/>
          <w:cs/>
        </w:rPr>
        <w:t>๑</w:t>
      </w:r>
      <w:r w:rsidR="00BE51A2">
        <w:rPr>
          <w:rFonts w:ascii="TH SarabunPSK" w:hAnsi="TH SarabunPSK" w:cs="TH SarabunPSK" w:hint="cs"/>
          <w:cs/>
        </w:rPr>
        <w:t>-</w:t>
      </w:r>
    </w:p>
    <w:p w14:paraId="21E5DAA1" w14:textId="77777777" w:rsidR="003E3EC2" w:rsidRPr="001C7792" w:rsidRDefault="003E3EC2" w:rsidP="003E3EC2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0A010C43" w14:textId="77777777" w:rsidR="003E3EC2" w:rsidRPr="00642806" w:rsidRDefault="003E3EC2" w:rsidP="003E3EC2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5401B89" w14:textId="76FAA4CF" w:rsidR="003E3EC2" w:rsidRPr="00642806" w:rsidRDefault="003E3EC2" w:rsidP="003E3EC2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 w:rsidR="00122901"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687AA274" w14:textId="206ADD07" w:rsidR="003E3EC2" w:rsidRPr="00CD0606" w:rsidRDefault="003E3EC2" w:rsidP="00CD0606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43B73959" w14:textId="77777777" w:rsidR="003E3EC2" w:rsidRPr="00642806" w:rsidRDefault="003E3EC2" w:rsidP="003E3EC2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4AE75A57" w14:textId="3EAE2A23" w:rsidR="003E3EC2" w:rsidRPr="00CD0606" w:rsidRDefault="003E3EC2" w:rsidP="003E3EC2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แผนงา</w:t>
      </w:r>
      <w:r>
        <w:rPr>
          <w:rFonts w:ascii="TH SarabunPSK" w:hAnsi="TH SarabunPSK" w:cs="TH SarabunPSK" w:hint="cs"/>
          <w:b/>
          <w:bCs/>
          <w:cs/>
        </w:rPr>
        <w:t>นการเกษตร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A5A5A" w:rsidRPr="00642806" w14:paraId="48BF8A21" w14:textId="69C40C91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881A136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101253C9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A24FE38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83966A9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D2443B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3460FD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1DB18B4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2D4F8AA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5F862923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8E51E13" w14:textId="5318E8C9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9232118" w14:textId="77777777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1231203" w14:textId="53B99971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A5A5A" w:rsidRPr="00642806" w14:paraId="08C658ED" w14:textId="5976AFD1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722FBE9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14271761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AB88FEC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5576269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30B3C1EE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7B239515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F1B4DBA" w14:textId="181BFF4F" w:rsidR="00CA5A5A" w:rsidRPr="00642806" w:rsidRDefault="00CA5A5A" w:rsidP="004372A3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5819F3A" w14:textId="70EEB212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 w:rsidR="00122901"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3943BDA4" w14:textId="77777777" w:rsidR="00CA5A5A" w:rsidRPr="00D21C82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CA5A5A" w:rsidRPr="00642806" w14:paraId="2F8227E1" w14:textId="76CF18D0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3C4E4275" w14:textId="77777777" w:rsidR="00CA5A5A" w:rsidRPr="00642806" w:rsidRDefault="00CA5A5A" w:rsidP="004372A3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1584B7C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354AABD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226F491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B814BB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A41D099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9EC2466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33D13FB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29343D21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419F6A0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3173796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CBC38B4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D8289C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E9AC3A3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2500B52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3CF3116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E9B1334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E3C6F2F" w14:textId="77777777" w:rsidR="00CA5A5A" w:rsidRPr="00642806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01F7D469" w14:textId="77777777" w:rsidR="00CA5A5A" w:rsidRPr="00D21C82" w:rsidRDefault="00CA5A5A" w:rsidP="004372A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CA5A5A" w:rsidRPr="00642806" w14:paraId="3465AB96" w14:textId="1B9C628A" w:rsidTr="00D21C82">
        <w:trPr>
          <w:trHeight w:val="279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2F40B95B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13B0FF" w14:textId="3FACA1C0" w:rsidR="00CA5A5A" w:rsidRPr="00642806" w:rsidRDefault="008069D1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0B7C18"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B7A17C7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EF11C6" w14:textId="32A23E5C" w:rsidR="00CA5A5A" w:rsidRDefault="00CA5A5A" w:rsidP="000F47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C93338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ส่งเสริมและสนับสนุนอาสาสมัครท้องถิ่นรักษ์โลก</w:t>
            </w:r>
          </w:p>
          <w:p w14:paraId="3E31FD0B" w14:textId="50529C28" w:rsidR="00CA5A5A" w:rsidRPr="00642806" w:rsidRDefault="00CA5A5A" w:rsidP="004372A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(ข้อบัญญัติหน้า  </w:t>
            </w:r>
            <w:r w:rsidR="00C93338">
              <w:rPr>
                <w:rFonts w:ascii="TH SarabunPSK" w:hAnsi="TH SarabunPSK" w:cs="TH SarabunPSK" w:hint="cs"/>
                <w:sz w:val="28"/>
                <w:szCs w:val="28"/>
                <w:cs/>
              </w:rPr>
              <w:t>๕๐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C56C0F" w14:textId="77777777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1DDCA8" w14:textId="338C8584" w:rsidR="00CA5A5A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เพื่อเป็นค่าใช้จ่ายในการ</w:t>
            </w:r>
            <w:r w:rsidR="00C93338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ส่งเสริมสร้างความรู้ความเข้าใจ ตามหลักสูตรที่กำหนดให้แก่อาสาสมัครท้องถิ่นรักษ์โลก เช่นค่าใช้จ่ายเกี่ยวกับสถานที่ฝึกอบรมค่าวัสดุ เครื่องเขียนและอุปกรณ์ ฯลฯ</w:t>
            </w:r>
          </w:p>
          <w:p w14:paraId="760E2019" w14:textId="77777777" w:rsidR="00BF3C34" w:rsidRDefault="00BF3C34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CA6DC51" w14:textId="77777777" w:rsidR="00CA5A5A" w:rsidRPr="004E295E" w:rsidRDefault="00CA5A5A" w:rsidP="004372A3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5EED9D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CE5FE0" w14:textId="30427438" w:rsidR="00CA5A5A" w:rsidRPr="00BE51A2" w:rsidRDefault="00C93338" w:rsidP="003E3EC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="00CA5A5A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440E4ED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89B15B0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09BE69F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EB0187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7623DAE6" w14:textId="07DBC7EF" w:rsidR="00CA5A5A" w:rsidRDefault="00CA5A5A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58918D8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2EE9A0D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698DF27" w14:textId="54CC9EF9" w:rsidR="00CA5A5A" w:rsidRPr="00642806" w:rsidRDefault="00671BDE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03B63E92" wp14:editId="40C13884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2788920" cy="0"/>
                      <wp:effectExtent l="38100" t="76200" r="11430" b="95250"/>
                      <wp:wrapNone/>
                      <wp:docPr id="1211691252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6F3DC6" id="Line 191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6.45pt" to="215.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1B5D3B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7886A74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7689C7C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34831A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3A620D2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745FEDE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34F57BF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5E63710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DB6A9C" w14:textId="77777777" w:rsidR="00CA5A5A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90160D" w14:textId="77777777" w:rsidR="00CA5A5A" w:rsidRDefault="00CA5A5A" w:rsidP="00C44A1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AAD49A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2AAF6A8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3C55549" w14:textId="77777777" w:rsidR="00CA5A5A" w:rsidRPr="00642806" w:rsidRDefault="00CA5A5A" w:rsidP="004372A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00D9C64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901B72E" w14:textId="77777777" w:rsidR="002C1818" w:rsidRDefault="002C1818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7C9D31E" w14:textId="25354E18" w:rsidR="00CA5A5A" w:rsidRPr="00D21C82" w:rsidRDefault="00CA5A5A" w:rsidP="00CA5A5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มิถุนายน</w:t>
            </w:r>
          </w:p>
          <w:p w14:paraId="597D09EC" w14:textId="7588A609" w:rsidR="00CA5A5A" w:rsidRPr="00D21C82" w:rsidRDefault="00CA5A5A" w:rsidP="00CA5A5A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C44A15" w:rsidRPr="00642806" w14:paraId="4C640758" w14:textId="77777777" w:rsidTr="00D21C82">
        <w:trPr>
          <w:trHeight w:val="471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8C328" w14:textId="385EDA22" w:rsidR="00C44A15" w:rsidRDefault="00C44A15" w:rsidP="00C44A1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5D38D47" w14:textId="4106A0B1" w:rsidR="00C44A15" w:rsidRDefault="00C93338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๖</w:t>
            </w:r>
            <w:r w:rsidR="00BF3C3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C44A1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BF3C3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C44A1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FDFBC08" w14:textId="07A0181E" w:rsidR="00C44A15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53D2D37" w14:textId="23C9EEDF" w:rsidR="00C44A15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6FC5432" w14:textId="14DDAECA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936EB5C" w14:textId="178743B1" w:rsidR="00C44A15" w:rsidRDefault="00C44A15" w:rsidP="00C44A15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AF02986" w14:textId="3B3C9BA4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A75D251" w14:textId="1F2BC137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512690F" w14:textId="6CA01E44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E553332" w14:textId="55B5F4E3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59A01B2" w14:textId="40808EBE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03FDF4F" w14:textId="1EF0E68B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D66A4C7" w14:textId="1AC91BF8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5CC4047" w14:textId="3042B8C9" w:rsidR="00C44A15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7CAE9C4" w14:textId="0AB7B9A2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E76D559" w14:textId="455941AF" w:rsidR="00C44A15" w:rsidRPr="00642806" w:rsidRDefault="00C44A15" w:rsidP="00C44A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FE3ACAC" w14:textId="77777777" w:rsidR="00C44A15" w:rsidRPr="00762ECD" w:rsidRDefault="00C44A15" w:rsidP="00C44A1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42A49A61" w14:textId="77777777" w:rsidR="00C44A15" w:rsidRDefault="00C44A15" w:rsidP="00BF3C34">
      <w:pPr>
        <w:rPr>
          <w:rFonts w:ascii="TH SarabunPSK" w:hAnsi="TH SarabunPSK" w:cs="TH SarabunPSK"/>
        </w:rPr>
      </w:pPr>
    </w:p>
    <w:p w14:paraId="5C2D76A9" w14:textId="455F2CC9" w:rsidR="00BF3C34" w:rsidRDefault="003E3EC2" w:rsidP="00BF3C3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FD5ED2">
        <w:rPr>
          <w:rFonts w:ascii="TH SarabunPSK" w:hAnsi="TH SarabunPSK" w:cs="TH SarabunPSK" w:hint="cs"/>
          <w:cs/>
        </w:rPr>
        <w:t>๔</w:t>
      </w:r>
      <w:r w:rsidR="00CA315F">
        <w:rPr>
          <w:rFonts w:ascii="TH SarabunPSK" w:hAnsi="TH SarabunPSK" w:cs="TH SarabunPSK" w:hint="cs"/>
          <w:cs/>
        </w:rPr>
        <w:t>๒</w:t>
      </w:r>
      <w:r w:rsidR="007B11A8">
        <w:rPr>
          <w:rFonts w:ascii="TH SarabunPSK" w:hAnsi="TH SarabunPSK" w:cs="TH SarabunPSK" w:hint="cs"/>
          <w:cs/>
        </w:rPr>
        <w:t>-</w:t>
      </w:r>
    </w:p>
    <w:p w14:paraId="44950DBC" w14:textId="77777777" w:rsidR="001C01E4" w:rsidRPr="001C7792" w:rsidRDefault="001C01E4" w:rsidP="001C01E4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253CC129" w14:textId="77777777" w:rsidR="001C01E4" w:rsidRPr="00642806" w:rsidRDefault="001C01E4" w:rsidP="001C01E4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26CB0FE6" w14:textId="77777777" w:rsidR="001C01E4" w:rsidRPr="00642806" w:rsidRDefault="001C01E4" w:rsidP="001C01E4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572DA167" w14:textId="77777777" w:rsidR="001C01E4" w:rsidRPr="00CD0606" w:rsidRDefault="001C01E4" w:rsidP="001C01E4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0C95C4C3" w14:textId="77777777" w:rsidR="001C01E4" w:rsidRPr="00642806" w:rsidRDefault="001C01E4" w:rsidP="001C01E4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68AA263C" w14:textId="77777777" w:rsidR="001C01E4" w:rsidRPr="00CD0606" w:rsidRDefault="001C01E4" w:rsidP="001C01E4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านเคหะและชุมชน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1C01E4" w:rsidRPr="00642806" w14:paraId="5CFFC92F" w14:textId="77777777" w:rsidTr="00FE5A08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289AAE1" w14:textId="77777777" w:rsidR="001C01E4" w:rsidRPr="00642806" w:rsidRDefault="001C01E4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66D66D5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E0EE533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5C7BBDF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1234019B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702E4C5B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B342FF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5C215978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06722DA9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54E506F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8709A54" w14:textId="77777777" w:rsidR="001C01E4" w:rsidRPr="00D21C82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62DD407C" w14:textId="77777777" w:rsidR="001C01E4" w:rsidRPr="00D21C82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1C01E4" w:rsidRPr="00642806" w14:paraId="11D9B752" w14:textId="77777777" w:rsidTr="00FE5A08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BD5FEBE" w14:textId="77777777" w:rsidR="001C01E4" w:rsidRPr="00642806" w:rsidRDefault="001C01E4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3B9AA3B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3687F535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18D6B58B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7FFF4D50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04602A2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DFAB0A" w14:textId="77777777" w:rsidR="001C01E4" w:rsidRPr="00642806" w:rsidRDefault="001C01E4" w:rsidP="00FE5A0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57B15C39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4A2BEAC0" w14:textId="77777777" w:rsidR="001C01E4" w:rsidRPr="00D21C82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1C01E4" w:rsidRPr="00642806" w14:paraId="5693C1C8" w14:textId="77777777" w:rsidTr="00FE5A08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685A8A05" w14:textId="77777777" w:rsidR="001C01E4" w:rsidRPr="00642806" w:rsidRDefault="001C01E4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746DDBB9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593365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B98F522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6600FC68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4EE000B7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2884BA5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41CAA047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1573AB80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187009B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032EE925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9B2D1B6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C23FF79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C0C92F5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96E9E36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3B87C53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786359F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2C3FAD0" w14:textId="77777777" w:rsidR="001C01E4" w:rsidRPr="00642806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6379E6AF" w14:textId="77777777" w:rsidR="001C01E4" w:rsidRPr="00D21C82" w:rsidRDefault="001C01E4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1C01E4" w:rsidRPr="00642806" w14:paraId="7A48C69E" w14:textId="77777777" w:rsidTr="00FE5A08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7D7DF94F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D23BDD" w14:textId="347D9E79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0B7C18">
              <w:rPr>
                <w:rFonts w:ascii="TH SarabunPSK" w:hAnsi="TH SarabunPSK" w:cs="TH SarabunPSK" w:hint="cs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  <w:p w14:paraId="704F8A56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67B0B84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9758D9D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C67E87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F0C740" w14:textId="77777777" w:rsidR="001C01E4" w:rsidRPr="00642806" w:rsidRDefault="001C01E4" w:rsidP="00FE5A0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A18C3A8" w14:textId="77777777" w:rsidR="001C01E4" w:rsidRDefault="001C01E4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16E2F7" w14:textId="77777777" w:rsidR="001C01E4" w:rsidRDefault="001C01E4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รายจ่ายเพื่อให้ได้มาซึ่งบริการ ค่ากำจัดขยะ</w:t>
            </w:r>
          </w:p>
          <w:p w14:paraId="100DFCE5" w14:textId="77777777" w:rsidR="001C01E4" w:rsidRDefault="001C01E4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๕๒ )</w:t>
            </w:r>
          </w:p>
          <w:p w14:paraId="03AB8488" w14:textId="77777777" w:rsidR="001C01E4" w:rsidRPr="00642806" w:rsidRDefault="001C01E4" w:rsidP="00FE5A0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0816BE" w14:textId="77777777" w:rsidR="001C01E4" w:rsidRDefault="001C01E4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F5D5FD9" w14:textId="77777777" w:rsidR="001C01E4" w:rsidRPr="004E295E" w:rsidRDefault="001C01E4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เพื่อจ่ายเป็นค่ากำจัดขยะหรือสิ่งปฏิกูลมูลฝอย ให้แก่  เทศบาลเมืองกันตัง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C32E618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B1ED86" w14:textId="77777777" w:rsidR="001C01E4" w:rsidRPr="00BE51A2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๔๕๐,๐๐๐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FF22079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D47FEB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13C62E4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4AA9CDF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สำนักงานปลัด</w:t>
            </w:r>
          </w:p>
          <w:p w14:paraId="7050DAE5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อบต.แหลมสอม</w:t>
            </w:r>
          </w:p>
          <w:p w14:paraId="68EA72C2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416827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455452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3C09173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98C370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88E97A5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15C8DCD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B8CAC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A486EA4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7C95973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FD53BEF" wp14:editId="126920C9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2788920" cy="0"/>
                      <wp:effectExtent l="38100" t="76200" r="11430" b="95250"/>
                      <wp:wrapNone/>
                      <wp:docPr id="1945097224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6F517" id="Line 191" o:spid="_x0000_s1026" style="position:absolute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6.45pt" to="215.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27982BE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A99976D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15319B9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0EA1FB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868D082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813D927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7E836A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C842F9B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232CB2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7664FC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0CD37E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1A483C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52203A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AB49C8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3A4908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10ADC6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E72DC4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D391D2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8DE20E" w14:textId="77777777" w:rsidR="001C01E4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12618D7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D93BD34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7CE7092" w14:textId="77777777" w:rsidR="001C01E4" w:rsidRPr="00642806" w:rsidRDefault="001C01E4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5C17479" w14:textId="77777777" w:rsidR="001C01E4" w:rsidRDefault="001C01E4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99DFADC" w14:textId="77777777" w:rsidR="001C01E4" w:rsidRDefault="001C01E4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CAD868B" w14:textId="77777777" w:rsidR="001C01E4" w:rsidRPr="00D21C82" w:rsidRDefault="001C01E4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780F33F2" w14:textId="77777777" w:rsidR="001C01E4" w:rsidRPr="00D21C82" w:rsidRDefault="001C01E4" w:rsidP="00FE5A0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5DB35A1E" w14:textId="1842C4CD" w:rsidR="001C01E4" w:rsidRPr="00642806" w:rsidRDefault="001C01E4" w:rsidP="001C01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</w:t>
      </w:r>
      <w:r w:rsidR="000B7C18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cs/>
        </w:rPr>
        <w:t>-</w:t>
      </w:r>
    </w:p>
    <w:p w14:paraId="7EA12F02" w14:textId="77777777" w:rsidR="00924893" w:rsidRPr="001C7792" w:rsidRDefault="00924893" w:rsidP="00924893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089555F8" w14:textId="77777777" w:rsidR="00924893" w:rsidRPr="00642806" w:rsidRDefault="00924893" w:rsidP="00924893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40FB07B" w14:textId="7448575C" w:rsidR="00924893" w:rsidRPr="00642806" w:rsidRDefault="00924893" w:rsidP="0092489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48F25106" w14:textId="77777777" w:rsidR="00924893" w:rsidRPr="00CD0606" w:rsidRDefault="00924893" w:rsidP="00924893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31B3411" w14:textId="77777777" w:rsidR="00924893" w:rsidRPr="00642806" w:rsidRDefault="00924893" w:rsidP="00924893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15A91E56" w14:textId="32C4D3CF" w:rsidR="00924893" w:rsidRPr="00CD0606" w:rsidRDefault="00924893" w:rsidP="00924893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านเคหะและชุมชน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924893" w:rsidRPr="00642806" w14:paraId="68F91662" w14:textId="77777777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13FD7886" w14:textId="77777777" w:rsidR="00924893" w:rsidRPr="00642806" w:rsidRDefault="00924893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7E0577C1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2D02777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686DFE9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2F48EC20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B97527B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743FDC5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266B342D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79BD725E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3D9800C" w14:textId="075EF242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A124EF5" w14:textId="77777777" w:rsidR="00924893" w:rsidRPr="00D21C82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2B6BFDEC" w14:textId="77777777" w:rsidR="00924893" w:rsidRPr="00D21C82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924893" w:rsidRPr="00642806" w14:paraId="0F829823" w14:textId="77777777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6DC8AAA" w14:textId="77777777" w:rsidR="00924893" w:rsidRPr="00642806" w:rsidRDefault="00924893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45C06629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11C1AE6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2E40A187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008185D3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3F79D1A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D529512" w14:textId="3DBF27A1" w:rsidR="00924893" w:rsidRPr="00642806" w:rsidRDefault="00924893" w:rsidP="00EB046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742DBE14" w14:textId="2A98A144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19E20911" w14:textId="77777777" w:rsidR="00924893" w:rsidRPr="00D21C82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924893" w:rsidRPr="00642806" w14:paraId="55194889" w14:textId="77777777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20132AB8" w14:textId="77777777" w:rsidR="00924893" w:rsidRPr="00642806" w:rsidRDefault="00924893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1A5A8A92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E82BF95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8FC87FB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AF95B49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3B2FD4B7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3500381D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4757CE3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A44EDD4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1649DEF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5C0B8AFA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1DF78A7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52484B9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5046FD1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6429120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2C63730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9401FFA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C17971B" w14:textId="77777777" w:rsidR="00924893" w:rsidRPr="00642806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100CC61F" w14:textId="77777777" w:rsidR="00924893" w:rsidRPr="00D21C82" w:rsidRDefault="00924893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924893" w:rsidRPr="00642806" w14:paraId="0DBE2908" w14:textId="77777777" w:rsidTr="00D21C82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6008F3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838DA6" w14:textId="62356077" w:rsidR="00924893" w:rsidRPr="00642806" w:rsidRDefault="008069D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0B7C18">
              <w:rPr>
                <w:rFonts w:ascii="TH SarabunPSK" w:hAnsi="TH SarabunPSK" w:cs="TH SarabunPSK" w:hint="cs"/>
                <w:sz w:val="28"/>
                <w:szCs w:val="28"/>
                <w:cs/>
              </w:rPr>
              <w:t>๗</w:t>
            </w:r>
            <w:r w:rsidR="00924893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7DDCA29" w14:textId="77777777" w:rsidR="00924893" w:rsidRDefault="00924893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0440DB" w14:textId="1C5A0625" w:rsidR="001C01E4" w:rsidRDefault="001C01E4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รายจ่ายเพื่อให้ได้มาซึ่งบริการ </w:t>
            </w:r>
          </w:p>
          <w:p w14:paraId="5AF2F017" w14:textId="5312CD37" w:rsidR="001C01E4" w:rsidRDefault="001C01E4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ค่าติดตั้งไฟฟ้าเพื่อให้ในราชการ</w:t>
            </w:r>
          </w:p>
          <w:p w14:paraId="10C183BC" w14:textId="2F9FC2E3" w:rsidR="00924893" w:rsidRDefault="00924893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๗</w:t>
            </w:r>
            <w:r w:rsidR="001C01E4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6AE78468" w14:textId="77777777" w:rsidR="00924893" w:rsidRPr="00642806" w:rsidRDefault="00924893" w:rsidP="00EB04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CF8410" w14:textId="77777777" w:rsidR="00924893" w:rsidRDefault="00924893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BABEFE5" w14:textId="5F77F135" w:rsidR="00924893" w:rsidRDefault="00924893" w:rsidP="00924893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ค่าติดตั้งไฟฟ้า</w:t>
            </w:r>
            <w:r w:rsidR="001C6E5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๑.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ค่าปักเสาพาดสาย</w:t>
            </w:r>
            <w:r w:rsidR="001C6E51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ภายนอกสถานที่ราชการเพื่อให้ประชาชนได้ใช้บริการไฟฟ้ารวมถึงค่า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ติดตั้งหม้อแปลงเครื่องวัดและอุปกรณ์ไฟฟ้า ซึ่งเป็นกรรมสิทธิ์ของการไฟฟ้า</w:t>
            </w:r>
          </w:p>
          <w:p w14:paraId="0A2F0D82" w14:textId="1D6BAE53" w:rsidR="00924893" w:rsidRDefault="001C6E51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๒.ค่าจ้างเหมาเดินสายและติดตั้งอุปกรณ์ไฟฟ้าเพิ่มเติม ค่าธรรมเนียมรวมถึงปรับปรุงระบบไฟฟ้า </w:t>
            </w:r>
          </w:p>
          <w:p w14:paraId="02B8F5A8" w14:textId="77777777" w:rsidR="00924893" w:rsidRPr="004E295E" w:rsidRDefault="00924893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CB4E628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EE41E3" w14:textId="382D8D92" w:rsidR="00924893" w:rsidRPr="00BE51A2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๕</w:t>
            </w:r>
            <w:r w:rsidR="00924893">
              <w:rPr>
                <w:rFonts w:ascii="TH SarabunPSK" w:hAnsi="TH SarabunPSK" w:cs="TH SarabunPSK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9625228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F6BC09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3986BD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9BB7F6" w14:textId="0CDDD6F5" w:rsidR="00924893" w:rsidRDefault="002D6040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  <w:p w14:paraId="3FED1309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50022BB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4106F8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B54A48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3EFA577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ABA2FE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98BF2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8EAA6BE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D0BA3DD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29A0AC9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47F89C94" wp14:editId="279BC0A5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2788920" cy="0"/>
                      <wp:effectExtent l="38100" t="76200" r="11430" b="95250"/>
                      <wp:wrapNone/>
                      <wp:docPr id="1411574519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3CC49C" id="Line 191" o:spid="_x0000_s1026" style="position:absolute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6.45pt" to="215.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A9C8F05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3279007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3FCD34E2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E72A1DC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EB85401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07B9776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06E4F53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2E60B9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57F4E0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5A1EB9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F5987E1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BEB980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DF3998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B14ABF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8D42A6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42BC2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395347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3C913A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9C4506" w14:textId="77777777" w:rsidR="00924893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10C0AE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BCDAAF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91E2EA3" w14:textId="77777777" w:rsidR="00924893" w:rsidRPr="00642806" w:rsidRDefault="00924893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61D9200" w14:textId="77777777" w:rsidR="002C1818" w:rsidRDefault="002C1818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CAF9FFC" w14:textId="77777777" w:rsidR="002C1818" w:rsidRDefault="002C1818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5EFEC80" w14:textId="17770962" w:rsidR="00924893" w:rsidRPr="00D21C82" w:rsidRDefault="001C6E51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60509056" w14:textId="156C3E65" w:rsidR="00924893" w:rsidRPr="00D21C82" w:rsidRDefault="00924893" w:rsidP="00EB046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5338E010" w14:textId="7E3B477B" w:rsidR="00924893" w:rsidRPr="00642806" w:rsidRDefault="00924893" w:rsidP="0092489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</w:t>
      </w:r>
      <w:r w:rsidR="000B7C18">
        <w:rPr>
          <w:rFonts w:ascii="TH SarabunPSK" w:hAnsi="TH SarabunPSK" w:cs="TH SarabunPSK" w:hint="cs"/>
          <w:cs/>
        </w:rPr>
        <w:t>๔</w:t>
      </w:r>
      <w:r>
        <w:rPr>
          <w:rFonts w:ascii="TH SarabunPSK" w:hAnsi="TH SarabunPSK" w:cs="TH SarabunPSK" w:hint="cs"/>
          <w:cs/>
        </w:rPr>
        <w:t>-</w:t>
      </w:r>
    </w:p>
    <w:p w14:paraId="5FAA6902" w14:textId="0BD1C7AE" w:rsidR="001C6E51" w:rsidRPr="001C7792" w:rsidRDefault="001C6E51" w:rsidP="001C6E51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278B5D8D" w14:textId="77777777" w:rsidR="001C6E51" w:rsidRPr="00642806" w:rsidRDefault="001C6E51" w:rsidP="001C6E51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2890AC50" w14:textId="18998BC1" w:rsidR="001C6E51" w:rsidRPr="00642806" w:rsidRDefault="001C6E51" w:rsidP="001C6E51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 w:rsidR="008D110D">
        <w:rPr>
          <w:rFonts w:ascii="TH SarabunPSK" w:hAnsi="TH SarabunPSK" w:cs="TH SarabunPSK" w:hint="cs"/>
          <w:b/>
          <w:bCs/>
          <w:cs/>
        </w:rPr>
        <w:t>๘</w:t>
      </w:r>
    </w:p>
    <w:p w14:paraId="512F347B" w14:textId="77777777" w:rsidR="001C6E51" w:rsidRPr="00CD0606" w:rsidRDefault="001C6E51" w:rsidP="001C6E51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AFD2E19" w14:textId="77777777" w:rsidR="001C6E51" w:rsidRPr="00642806" w:rsidRDefault="001C6E51" w:rsidP="001C6E51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7DDE3FA2" w14:textId="77777777" w:rsidR="001C6E51" w:rsidRPr="00CD0606" w:rsidRDefault="001C6E51" w:rsidP="001C6E51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านเคหะและชุมชน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1C6E51" w:rsidRPr="00642806" w14:paraId="7EAF574E" w14:textId="77777777" w:rsidTr="00D21C82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523C1FCA" w14:textId="77777777" w:rsidR="001C6E51" w:rsidRPr="00642806" w:rsidRDefault="001C6E51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679C5EA0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4E6FC95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5C74E5E0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0BA3A50F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1FFFEC65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81C9E28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3CEC389A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4D443E24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E10CEE2" w14:textId="0BC68D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5DD8BD7" w14:textId="77777777" w:rsidR="001C6E51" w:rsidRPr="00D21C82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4F4AABD8" w14:textId="77777777" w:rsidR="001C6E51" w:rsidRPr="00D21C82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1C6E51" w:rsidRPr="00642806" w14:paraId="08407D6C" w14:textId="77777777" w:rsidTr="00D21C82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7B5435F" w14:textId="77777777" w:rsidR="001C6E51" w:rsidRPr="00642806" w:rsidRDefault="001C6E51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6FE66D0C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5F267E2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6F88331F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571E2D5D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3BBF216D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E7227DE" w14:textId="6FAD32A4" w:rsidR="001C6E51" w:rsidRPr="00642806" w:rsidRDefault="001C6E51" w:rsidP="00EB046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C703E3F" w14:textId="63563856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 w:rsidR="008D110D"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2910E57C" w14:textId="77777777" w:rsidR="001C6E51" w:rsidRPr="00D21C82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1C6E51" w:rsidRPr="00642806" w14:paraId="22B7FA31" w14:textId="77777777" w:rsidTr="00D21C82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2D1854A1" w14:textId="77777777" w:rsidR="001C6E51" w:rsidRPr="00642806" w:rsidRDefault="001C6E51" w:rsidP="00EB046F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19736767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B5295C2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A482E49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E247545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47B3AE3C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5330094A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4E13F62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00499B33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2D3AC1A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D7E1A3E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9C1989C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3087B93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2779AD9D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02063994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3DB9890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5A78B630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3F2332A" w14:textId="77777777" w:rsidR="001C6E51" w:rsidRPr="00642806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5DA1C964" w14:textId="77777777" w:rsidR="001C6E51" w:rsidRPr="00D21C82" w:rsidRDefault="001C6E51" w:rsidP="00EB046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1C6E51" w:rsidRPr="00642806" w14:paraId="13A92C3A" w14:textId="77777777" w:rsidTr="00D21C82">
        <w:trPr>
          <w:trHeight w:val="414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0705DCC1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6F29F60" w14:textId="7F9DAC45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4D8CF63" w14:textId="77777777" w:rsidR="001C6E51" w:rsidRDefault="001C6E51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C073E2" w14:textId="77777777" w:rsidR="001C6E51" w:rsidRDefault="001C6E51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ค่าติดตั้งประปาเพื่อใช้ในราชการ </w:t>
            </w:r>
          </w:p>
          <w:p w14:paraId="2C98D492" w14:textId="32C79063" w:rsidR="001C6E51" w:rsidRDefault="001C6E51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๗</w:t>
            </w:r>
            <w:r w:rsidR="001C01E4">
              <w:rPr>
                <w:rFonts w:ascii="TH SarabunPSK" w:hAnsi="TH SarabunPSK" w:cs="TH SarabunPSK" w:hint="cs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)</w:t>
            </w:r>
          </w:p>
          <w:p w14:paraId="7E1FA314" w14:textId="77777777" w:rsidR="001C6E51" w:rsidRPr="00642806" w:rsidRDefault="001C6E51" w:rsidP="00EB046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C01F64" w14:textId="77777777" w:rsidR="001C6E51" w:rsidRDefault="001C6E51" w:rsidP="00EB046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D9F763" w14:textId="168181AF" w:rsidR="001C6E51" w:rsidRPr="004E295E" w:rsidRDefault="001C6E51" w:rsidP="001C6E5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ค่าติดตั้งประปาเพื่อใช้ในราชการ ๑.ค่าวางท่อประปา ภายนอกสถานที่ราชการเพื่อให้ประชาชนได้ใช้บริการน้ำประปา รวมถึงค่าติดตั้งมาตรวัดน้ำและอุปกรณ์ประปา ซึ่งเป็น กรรมสิทธ์ของการประปา  ๒.ค่าจ้างเหมาเดินท่อประปาและติดตั้งอุปกรณ์ประปา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5F44137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76DA48" w14:textId="696E2159" w:rsidR="001C6E51" w:rsidRPr="00BE51A2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8A0ED4B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BC6116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5E57928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DF2FF35" w14:textId="6C37457B" w:rsidR="001C6E51" w:rsidRPr="00642806" w:rsidRDefault="002D6040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35876C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698F4C2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4B4A8749" wp14:editId="0534D75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2788920" cy="0"/>
                      <wp:effectExtent l="38100" t="76200" r="11430" b="95250"/>
                      <wp:wrapNone/>
                      <wp:docPr id="1298645783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31FAB" id="Line 191" o:spid="_x0000_s1026" style="position:absolute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6.45pt" to="215.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4F264A2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20B707E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1BE78338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BA1AEF9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4C23FB4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B12AD8A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698561C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D2C34E2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F58B3B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EB3B10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45AC7B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F6B218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1AFA2A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FC06FB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6A4B056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6467355" w14:textId="77777777" w:rsidR="001C6E51" w:rsidRDefault="001C6E51" w:rsidP="001C6E51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C37B51" w14:textId="77777777" w:rsidR="001C6E51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5E9A6E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5575D29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39D904A" w14:textId="77777777" w:rsidR="001C6E51" w:rsidRPr="00642806" w:rsidRDefault="001C6E51" w:rsidP="00EB046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A145835" w14:textId="77777777" w:rsidR="00207956" w:rsidRDefault="00207956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FAB5623" w14:textId="77777777" w:rsidR="00207956" w:rsidRDefault="00207956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EB528AB" w14:textId="3988C99D" w:rsidR="001C6E51" w:rsidRPr="00D21C82" w:rsidRDefault="001C6E51" w:rsidP="00EB046F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16E61465" w14:textId="13E1CD5B" w:rsidR="001C6E51" w:rsidRPr="00D21C82" w:rsidRDefault="001C6E51" w:rsidP="00EB046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 w:rsidR="0054053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1C6E51" w:rsidRPr="00642806" w14:paraId="65311A11" w14:textId="77777777" w:rsidTr="00D21C82">
        <w:trPr>
          <w:trHeight w:val="435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EA8DE" w14:textId="59407229" w:rsidR="001C6E51" w:rsidRDefault="001C6E51" w:rsidP="001C6E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F116D3" w14:textId="6E65740F" w:rsidR="001C6E51" w:rsidRDefault="00C44A15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๕</w:t>
            </w:r>
            <w:r w:rsidR="000B7C1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505961D" w14:textId="7C60B99B" w:rsidR="001C6E51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25C9ADF" w14:textId="25BD74FC" w:rsidR="001C6E51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5AE29A9" w14:textId="703D9CD1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58131A1" w14:textId="06B603C0" w:rsidR="001C6E51" w:rsidRDefault="001C6E51" w:rsidP="001C6E5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859C36F" w14:textId="0FBAA01D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6AB39E9" w14:textId="059D3754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51D98F83" w14:textId="7B604D3B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26375B3" w14:textId="387FC7B8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CA71716" w14:textId="191DBE47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12D96A3" w14:textId="25197ADE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CF8B76B" w14:textId="5D8B5EA7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A1534C" w14:textId="46BB1BDD" w:rsidR="001C6E51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40552C4" w14:textId="1328B60B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B44FFF7" w14:textId="1BDC85C9" w:rsidR="001C6E51" w:rsidRPr="00642806" w:rsidRDefault="001C6E51" w:rsidP="001C6E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11CB3F9" w14:textId="77777777" w:rsidR="001C6E51" w:rsidRDefault="001C6E51" w:rsidP="001C6E5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5C127620" w14:textId="79568609" w:rsidR="001C6E51" w:rsidRPr="00642806" w:rsidRDefault="001C6E51" w:rsidP="001C6E5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</w:t>
      </w:r>
      <w:r w:rsidR="000B7C18">
        <w:rPr>
          <w:rFonts w:ascii="TH SarabunPSK" w:hAnsi="TH SarabunPSK" w:cs="TH SarabunPSK" w:hint="cs"/>
          <w:cs/>
        </w:rPr>
        <w:t>๕</w:t>
      </w:r>
      <w:r>
        <w:rPr>
          <w:rFonts w:ascii="TH SarabunPSK" w:hAnsi="TH SarabunPSK" w:cs="TH SarabunPSK" w:hint="cs"/>
          <w:cs/>
        </w:rPr>
        <w:t>-</w:t>
      </w:r>
    </w:p>
    <w:p w14:paraId="79A241C7" w14:textId="77777777" w:rsidR="00FE1AEA" w:rsidRDefault="00FE1AEA" w:rsidP="00FE1AEA">
      <w:pPr>
        <w:jc w:val="center"/>
        <w:rPr>
          <w:rFonts w:ascii="TH SarabunPSK" w:hAnsi="TH SarabunPSK" w:cs="TH SarabunPSK"/>
        </w:rPr>
      </w:pPr>
    </w:p>
    <w:p w14:paraId="5B63AE96" w14:textId="77777777" w:rsidR="000B7C18" w:rsidRPr="001C7792" w:rsidRDefault="000B7C18" w:rsidP="000B7C18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1A2DA921" w14:textId="77777777" w:rsidR="000B7C18" w:rsidRPr="00642806" w:rsidRDefault="000B7C18" w:rsidP="000B7C18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64BE1B65" w14:textId="77777777" w:rsidR="000B7C18" w:rsidRPr="00642806" w:rsidRDefault="000B7C18" w:rsidP="000B7C18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6C2DEBAC" w14:textId="77777777" w:rsidR="000B7C18" w:rsidRPr="00CD0606" w:rsidRDefault="000B7C18" w:rsidP="000B7C18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38B71A99" w14:textId="77777777" w:rsidR="000B7C18" w:rsidRPr="00642806" w:rsidRDefault="000B7C18" w:rsidP="000B7C18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638435D3" w14:textId="363CD757" w:rsidR="000B7C18" w:rsidRPr="00CD0606" w:rsidRDefault="000B7C18" w:rsidP="000B7C18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านอุตสาหกรรมและการโยธา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0B7C18" w:rsidRPr="00642806" w14:paraId="313AF8DC" w14:textId="77777777" w:rsidTr="00FE5A08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211BC1D" w14:textId="77777777" w:rsidR="000B7C18" w:rsidRPr="00642806" w:rsidRDefault="000B7C18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5D6A83EB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A53B0F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57B94228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792BE27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239C5C61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090CB08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0DC9CAED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17A917C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62BFC0B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0070FC1B" w14:textId="77777777" w:rsidR="000B7C18" w:rsidRPr="00D21C82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09843D93" w14:textId="77777777" w:rsidR="000B7C18" w:rsidRPr="00D21C82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0B7C18" w:rsidRPr="00642806" w14:paraId="09610E95" w14:textId="77777777" w:rsidTr="00FE5A08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E69E7B3" w14:textId="77777777" w:rsidR="000B7C18" w:rsidRPr="00642806" w:rsidRDefault="000B7C18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7FEAA311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677EAE05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01E6F6EC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149B6DF0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29D55E7E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996CB21" w14:textId="77777777" w:rsidR="000B7C18" w:rsidRPr="00642806" w:rsidRDefault="000B7C18" w:rsidP="00FE5A0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28FBBC82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5C7B8318" w14:textId="77777777" w:rsidR="000B7C18" w:rsidRPr="00D21C82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0B7C18" w:rsidRPr="00642806" w14:paraId="6D0CDDF9" w14:textId="77777777" w:rsidTr="00FE5A08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6B791BF4" w14:textId="77777777" w:rsidR="000B7C18" w:rsidRPr="00642806" w:rsidRDefault="000B7C18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203257D4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66020F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0DE032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02C5520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0FCA71A3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47638DA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266FFDB4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3164BB8E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007C1646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336F2D2F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B252EEE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C86310B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3146D93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1BCA6E5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D5BA131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F43B455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36A1180" w14:textId="77777777" w:rsidR="000B7C18" w:rsidRPr="00642806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672E0F46" w14:textId="77777777" w:rsidR="000B7C18" w:rsidRPr="00D21C82" w:rsidRDefault="000B7C18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</w:tr>
      <w:tr w:rsidR="000B7C18" w:rsidRPr="00642806" w14:paraId="50E45210" w14:textId="77777777" w:rsidTr="00FE5A08">
        <w:trPr>
          <w:trHeight w:val="4629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21AC88BA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306175E" w14:textId="7BA6456D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2B0920">
              <w:rPr>
                <w:rFonts w:ascii="TH SarabunPSK" w:hAnsi="TH SarabunPSK" w:cs="TH SarabunPSK" w:hint="cs"/>
                <w:sz w:val="28"/>
                <w:szCs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BBB5C25" w14:textId="77777777" w:rsidR="000B7C18" w:rsidRDefault="000B7C18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AFEEF7C" w14:textId="4B7EA697" w:rsidR="000B7C18" w:rsidRDefault="000B7C18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โครงการบุกเบิกถนนสาย</w:t>
            </w:r>
            <w:r w:rsidR="00C72CC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ทุ่งหินผุด ซอย ๒ หมู่ที่ ๓</w:t>
            </w:r>
          </w:p>
          <w:p w14:paraId="41361920" w14:textId="57F58D29" w:rsidR="000B7C18" w:rsidRDefault="000B7C18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๖๘ )</w:t>
            </w:r>
          </w:p>
          <w:p w14:paraId="536EB97D" w14:textId="77777777" w:rsidR="000B7C18" w:rsidRPr="00642806" w:rsidRDefault="000B7C18" w:rsidP="00FE5A0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CEDA95" w14:textId="77777777" w:rsidR="000B7C18" w:rsidRDefault="000B7C18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6F57B21" w14:textId="46993083" w:rsidR="000B7C18" w:rsidRPr="004E295E" w:rsidRDefault="00C72CCF" w:rsidP="00C72CC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เพื่อจ่ายเป็นค่าก่อสร้างถนนคอนกรีตเสริมเหล็กขนาดความกว้าง ๔ เมตร ยาว ๓๒๐ เมตร หนา ๐.๔๐ เมตร  รายละเอียดตามประมาณการงานก่อสร้างและตามแบบแปลนที่องค์การบริหารส่วนตำบลแหลมสอมกำหนด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2817343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2F95C0" w14:textId="02455739" w:rsidR="000B7C18" w:rsidRPr="00BE51A2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๔๙๗</w:t>
            </w:r>
            <w:r w:rsidR="000B7C18">
              <w:rPr>
                <w:rFonts w:ascii="TH SarabunPSK" w:hAnsi="TH SarabunPSK" w:cs="TH SarabunPSK" w:hint="cs"/>
                <w:sz w:val="28"/>
                <w:szCs w:val="28"/>
                <w:cs/>
              </w:rPr>
              <w:t>,๐๐๐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B90BA5E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4A9D43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B7FE981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38776C" w14:textId="017DF594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  <w:p w14:paraId="344A5382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728403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E3F1C24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275BA1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F3256D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EF9CD7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360C090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C85A0F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E33D421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55DD84C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7736A20D" wp14:editId="05F3B2EE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2788920" cy="0"/>
                      <wp:effectExtent l="38100" t="76200" r="11430" b="95250"/>
                      <wp:wrapNone/>
                      <wp:docPr id="193079034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2AAB8" id="Line 191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6.45pt" to="215.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C3F9B12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F2CFBF9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6BCB51CD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20E1736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19D68A2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EC3C5A0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7815C80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8C65805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2B7029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7AC584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F80CA7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0A493E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DA8C2EA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E4A5A5B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793C9C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71707B7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98F9F32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5DAFEFB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D74B768" w14:textId="77777777" w:rsidR="000B7C18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1ACCA8C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CE35EC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9B81DAA" w14:textId="77777777" w:rsidR="000B7C18" w:rsidRPr="00642806" w:rsidRDefault="000B7C18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56B1A9" w14:textId="77777777" w:rsidR="000B7C18" w:rsidRDefault="000B7C18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53EA955B" w14:textId="77777777" w:rsidR="000B7C18" w:rsidRDefault="000B7C18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970B2BA" w14:textId="77777777" w:rsidR="000B7C18" w:rsidRPr="00D21C82" w:rsidRDefault="000B7C18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23856E47" w14:textId="77777777" w:rsidR="000B7C18" w:rsidRPr="00D21C82" w:rsidRDefault="000B7C18" w:rsidP="00FE5A0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</w:tbl>
    <w:p w14:paraId="622D1976" w14:textId="0CECE3E6" w:rsidR="000B7C18" w:rsidRPr="00642806" w:rsidRDefault="000B7C18" w:rsidP="000B7C1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-๔๖-</w:t>
      </w:r>
    </w:p>
    <w:p w14:paraId="4D361540" w14:textId="77777777" w:rsidR="00C72CCF" w:rsidRPr="001C7792" w:rsidRDefault="00C72CCF" w:rsidP="00C72CCF">
      <w:pPr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642806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แบบ ผด. ๒</w:t>
      </w:r>
    </w:p>
    <w:p w14:paraId="2EDA11F1" w14:textId="77777777" w:rsidR="00C72CCF" w:rsidRPr="00642806" w:rsidRDefault="00C72CCF" w:rsidP="00C72CCF">
      <w:pPr>
        <w:pStyle w:val="a3"/>
        <w:jc w:val="center"/>
        <w:rPr>
          <w:rFonts w:ascii="TH SarabunPSK" w:hAnsi="TH SarabunPSK" w:cs="TH SarabunPSK"/>
          <w:szCs w:val="32"/>
        </w:rPr>
      </w:pPr>
      <w:r w:rsidRPr="00642806">
        <w:rPr>
          <w:rFonts w:ascii="TH SarabunPSK" w:hAnsi="TH SarabunPSK" w:cs="TH SarabunPSK"/>
          <w:b/>
          <w:bCs/>
          <w:szCs w:val="32"/>
          <w:cs/>
        </w:rPr>
        <w:t xml:space="preserve">บัญชีโครงการ/กิจกรรม/งบประมาณ                           </w:t>
      </w:r>
    </w:p>
    <w:p w14:paraId="7EEF0E48" w14:textId="77777777" w:rsidR="00C72CCF" w:rsidRPr="00642806" w:rsidRDefault="00C72CCF" w:rsidP="00C72CC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แผนการดำเนินงาน  ประจำปีงบประมาณ  พ.ศ. </w:t>
      </w:r>
      <w:r>
        <w:rPr>
          <w:rFonts w:ascii="TH SarabunPSK" w:hAnsi="TH SarabunPSK" w:cs="TH SarabunPSK"/>
          <w:b/>
          <w:bCs/>
          <w:cs/>
        </w:rPr>
        <w:t>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3403E827" w14:textId="77777777" w:rsidR="00C72CCF" w:rsidRPr="00CD0606" w:rsidRDefault="00C72CCF" w:rsidP="00C72CCF">
      <w:pPr>
        <w:jc w:val="center"/>
        <w:rPr>
          <w:rFonts w:ascii="TH SarabunPSK" w:hAnsi="TH SarabunPSK" w:cs="TH SarabunPSK"/>
          <w:b/>
          <w:bCs/>
        </w:rPr>
      </w:pPr>
      <w:r w:rsidRPr="00642806">
        <w:rPr>
          <w:rFonts w:ascii="TH SarabunPSK" w:hAnsi="TH SarabunPSK" w:cs="TH SarabunPSK"/>
          <w:b/>
          <w:bCs/>
          <w:cs/>
        </w:rPr>
        <w:t>องค์การบริหาร</w:t>
      </w:r>
      <w:r>
        <w:rPr>
          <w:rFonts w:ascii="TH SarabunPSK" w:hAnsi="TH SarabunPSK" w:cs="TH SarabunPSK"/>
          <w:b/>
          <w:bCs/>
          <w:cs/>
        </w:rPr>
        <w:t>กอง</w:t>
      </w:r>
      <w:r w:rsidRPr="00642806">
        <w:rPr>
          <w:rFonts w:ascii="TH SarabunPSK" w:hAnsi="TH SarabunPSK" w:cs="TH SarabunPSK"/>
          <w:b/>
          <w:bCs/>
          <w:cs/>
        </w:rPr>
        <w:t>ตำบลแหลมสอม</w:t>
      </w:r>
      <w:r w:rsidRPr="00642806">
        <w:rPr>
          <w:rFonts w:ascii="TH SarabunPSK" w:hAnsi="TH SarabunPSK" w:cs="TH SarabunPSK"/>
          <w:b/>
          <w:bCs/>
          <w:color w:val="FF0000"/>
        </w:rPr>
        <w:t xml:space="preserve">   </w:t>
      </w:r>
      <w:r w:rsidRPr="00642806">
        <w:rPr>
          <w:rFonts w:ascii="TH SarabunPSK" w:hAnsi="TH SarabunPSK" w:cs="TH SarabunPSK"/>
          <w:b/>
          <w:bCs/>
        </w:rPr>
        <w:t xml:space="preserve">  </w:t>
      </w:r>
      <w:r w:rsidRPr="00642806">
        <w:rPr>
          <w:rFonts w:ascii="TH SarabunPSK" w:hAnsi="TH SarabunPSK" w:cs="TH SarabunPSK"/>
          <w:b/>
          <w:bCs/>
          <w:cs/>
        </w:rPr>
        <w:t xml:space="preserve">อำเภอปะเหลียน </w:t>
      </w:r>
      <w:r w:rsidRPr="00642806">
        <w:rPr>
          <w:rFonts w:ascii="TH SarabunPSK" w:hAnsi="TH SarabunPSK" w:cs="TH SarabunPSK"/>
          <w:b/>
          <w:bCs/>
          <w:color w:val="FF0000"/>
          <w:cs/>
        </w:rPr>
        <w:t xml:space="preserve"> </w:t>
      </w:r>
      <w:r w:rsidRPr="00642806">
        <w:rPr>
          <w:rFonts w:ascii="TH SarabunPSK" w:hAnsi="TH SarabunPSK" w:cs="TH SarabunPSK"/>
          <w:b/>
          <w:bCs/>
          <w:cs/>
        </w:rPr>
        <w:t xml:space="preserve"> จังหวัดตรัง</w:t>
      </w:r>
    </w:p>
    <w:p w14:paraId="14EDEDB9" w14:textId="77777777" w:rsidR="00C72CCF" w:rsidRPr="00642806" w:rsidRDefault="00C72CCF" w:rsidP="00C72CCF">
      <w:pPr>
        <w:tabs>
          <w:tab w:val="left" w:pos="9420"/>
        </w:tabs>
        <w:rPr>
          <w:rFonts w:ascii="TH SarabunPSK" w:hAnsi="TH SarabunPSK" w:cs="TH SarabunPSK"/>
          <w:b/>
          <w:bCs/>
          <w:color w:val="FF0000"/>
          <w:cs/>
        </w:rPr>
      </w:pPr>
      <w:r w:rsidRPr="00642806">
        <w:rPr>
          <w:rFonts w:ascii="TH SarabunPSK" w:hAnsi="TH SarabunPSK" w:cs="TH SarabunPSK"/>
          <w:b/>
          <w:bCs/>
          <w:cs/>
        </w:rPr>
        <w:t xml:space="preserve">ยุทธศาสตร์การพัฒนา อปท. </w:t>
      </w:r>
      <w:r>
        <w:rPr>
          <w:rFonts w:ascii="TH SarabunPSK" w:hAnsi="TH SarabunPSK" w:cs="TH SarabunPSK" w:hint="cs"/>
          <w:b/>
          <w:bCs/>
          <w:cs/>
        </w:rPr>
        <w:t>๓ ด้านการพัฒนาและส่งเสริมการมีส่วนร่วมของประชาชน</w:t>
      </w:r>
    </w:p>
    <w:p w14:paraId="06C5859D" w14:textId="77777777" w:rsidR="00C72CCF" w:rsidRPr="00CD0606" w:rsidRDefault="00C72CCF" w:rsidP="00C72CCF">
      <w:pPr>
        <w:tabs>
          <w:tab w:val="left" w:pos="942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๓.๓</w:t>
      </w:r>
      <w:r>
        <w:rPr>
          <w:rFonts w:ascii="TH SarabunPSK" w:hAnsi="TH SarabunPSK" w:cs="TH SarabunPSK"/>
          <w:b/>
          <w:bCs/>
          <w:cs/>
        </w:rPr>
        <w:t xml:space="preserve">  แผนง</w:t>
      </w:r>
      <w:r>
        <w:rPr>
          <w:rFonts w:ascii="TH SarabunPSK" w:hAnsi="TH SarabunPSK" w:cs="TH SarabunPSK" w:hint="cs"/>
          <w:b/>
          <w:bCs/>
          <w:cs/>
        </w:rPr>
        <w:t>านเคหะและชุมชน</w:t>
      </w: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56"/>
        <w:gridCol w:w="2268"/>
        <w:gridCol w:w="1418"/>
        <w:gridCol w:w="1842"/>
        <w:gridCol w:w="1413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  <w:gridCol w:w="715"/>
      </w:tblGrid>
      <w:tr w:rsidR="00C72CCF" w:rsidRPr="00642806" w14:paraId="2AFD0A1B" w14:textId="77777777" w:rsidTr="00FE5A08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2A37C60" w14:textId="77777777" w:rsidR="00C72CCF" w:rsidRPr="00642806" w:rsidRDefault="00C72CCF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556" w:type="dxa"/>
            <w:vMerge w:val="restart"/>
            <w:vAlign w:val="center"/>
          </w:tcPr>
          <w:p w14:paraId="34E74C63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86A3FD1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F1F0434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33F0F91C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  <w:p w14:paraId="3E91862E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FD578D6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สถานที่</w:t>
            </w:r>
          </w:p>
          <w:p w14:paraId="6B8999AF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18D9B6CD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346A36C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ปีงบประมาณ 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 w:val="restart"/>
          </w:tcPr>
          <w:p w14:paraId="77F854FA" w14:textId="77777777" w:rsidR="00C72CCF" w:rsidRPr="00D21C82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ดำเนิน</w:t>
            </w:r>
          </w:p>
          <w:p w14:paraId="0CE0E6A5" w14:textId="77777777" w:rsidR="00C72CCF" w:rsidRPr="00D21C82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21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การแล้วเสร็จ</w:t>
            </w:r>
          </w:p>
        </w:tc>
      </w:tr>
      <w:tr w:rsidR="00C72CCF" w:rsidRPr="00642806" w14:paraId="6C317034" w14:textId="77777777" w:rsidTr="00FE5A08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8797032" w14:textId="77777777" w:rsidR="00C72CCF" w:rsidRPr="00642806" w:rsidRDefault="00C72CCF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vAlign w:val="center"/>
          </w:tcPr>
          <w:p w14:paraId="75D20574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528246F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14:paraId="400A8260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</w:tcPr>
          <w:p w14:paraId="6E3884B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vAlign w:val="center"/>
          </w:tcPr>
          <w:p w14:paraId="0948A3F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2C73730" w14:textId="77777777" w:rsidR="00C72CCF" w:rsidRPr="00642806" w:rsidRDefault="00C72CCF" w:rsidP="00FE5A0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พ.ศ.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</w:p>
        </w:tc>
        <w:tc>
          <w:tcPr>
            <w:tcW w:w="3741" w:type="dxa"/>
            <w:gridSpan w:val="9"/>
            <w:vAlign w:val="center"/>
          </w:tcPr>
          <w:p w14:paraId="6F9CFAF6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b/>
                <w:bCs/>
                <w:cs/>
              </w:rPr>
              <w:t>๒๕๖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๘</w:t>
            </w:r>
          </w:p>
        </w:tc>
        <w:tc>
          <w:tcPr>
            <w:tcW w:w="715" w:type="dxa"/>
            <w:vMerge/>
          </w:tcPr>
          <w:p w14:paraId="745496FD" w14:textId="77777777" w:rsidR="00C72CCF" w:rsidRPr="00D21C82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72CCF" w:rsidRPr="00642806" w14:paraId="5CA84E4B" w14:textId="77777777" w:rsidTr="00FE5A08">
        <w:trPr>
          <w:cantSplit/>
          <w:trHeight w:val="623"/>
          <w:jc w:val="center"/>
        </w:trPr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14:paraId="3FAA6451" w14:textId="77777777" w:rsidR="00C72CCF" w:rsidRPr="00642806" w:rsidRDefault="00C72CCF" w:rsidP="00FE5A08">
            <w:pPr>
              <w:tabs>
                <w:tab w:val="left" w:pos="-250"/>
              </w:tabs>
              <w:ind w:lef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06D740C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ADD0BD5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D1B8F51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5560553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5016EE0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1AB6A18B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6B6015E7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14:paraId="603538E6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14:paraId="74D4C4AA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14:paraId="2189AA4A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956AE87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4D723C1F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2794B40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7248B5DB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6A758A11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3A3EA397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14:paraId="1016A389" w14:textId="77777777" w:rsidR="00C72CCF" w:rsidRPr="00642806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2806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F8C83C7" w14:textId="77777777" w:rsidR="00C72CCF" w:rsidRPr="00D21C82" w:rsidRDefault="00C72CCF" w:rsidP="00FE5A0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72CCF" w:rsidRPr="00642806" w14:paraId="7DC55301" w14:textId="77777777" w:rsidTr="00FE5A08">
        <w:trPr>
          <w:trHeight w:val="4143"/>
          <w:jc w:val="center"/>
        </w:trPr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FD08DC1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DAFE47" w14:textId="219270C6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</w:t>
            </w:r>
            <w:r w:rsidR="002B0920">
              <w:rPr>
                <w:rFonts w:ascii="TH SarabunPSK" w:hAnsi="TH SarabunPSK" w:cs="TH SarabunPSK" w:hint="cs"/>
                <w:sz w:val="28"/>
                <w:szCs w:val="28"/>
                <w:cs/>
              </w:rPr>
              <w:t>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259C979" w14:textId="77777777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97D06F2" w14:textId="5F267238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โครงการบุกเบิกถนนสายมาบแบก-หนองจันทอง หมู่ที่ ๙</w:t>
            </w:r>
          </w:p>
          <w:p w14:paraId="1D10048B" w14:textId="505ECBF2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(ข้อบัญญัติหน้า  ๖๘ )</w:t>
            </w:r>
          </w:p>
          <w:p w14:paraId="0A8B0DA9" w14:textId="77777777" w:rsidR="00C72CCF" w:rsidRPr="00642806" w:rsidRDefault="00C72CCF" w:rsidP="00FE5A0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BCFCC8" w14:textId="77777777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ABD693" w14:textId="7432E8D1" w:rsidR="00C72CCF" w:rsidRPr="004E295E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เพื่อจ่ายเป็นค่าก่อสร้างถนนคอนกรีตเสริมเหล็กขนาดความกว้าง ๔ เมตร ยาว ๖๐๐ เมตร หนา ๐.๓๐ เมตร  รายละเอียดตามประมาณการงานก่อสร้างและตามแบบแปลนที่องค์การบริหารส่วนตำบลแหลมสอมกำหนด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4539F52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13BF12" w14:textId="034F7EAD" w:rsidR="00C72CCF" w:rsidRPr="00BE51A2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๔๙๕,๓๐๐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B95C471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B9E1803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ตำบลแหลมสอมสอม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B0C19C3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F3FF38" w14:textId="777061AD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C92C682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5D647C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5ADDFD4" wp14:editId="04EF5030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333375</wp:posOffset>
                      </wp:positionV>
                      <wp:extent cx="2049780" cy="0"/>
                      <wp:effectExtent l="38100" t="76200" r="26670" b="95250"/>
                      <wp:wrapNone/>
                      <wp:docPr id="777503635" name="Lin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497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41B472" id="Line 191" o:spid="_x0000_s1026" style="position:absolute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5pt,26.25pt" to="215.3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88CCCB2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C95D155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2A8C8FB5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D71E6D2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45B0FED9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22DAEB6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D945AD4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F6D4145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6DCE20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89AE90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FABDC7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4F51B0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FD90F9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5AF7799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8C0BEF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2B2CA7B" w14:textId="77777777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0EB7DC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B05155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2CFE9F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5B31044F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27F2FC8" w14:textId="77777777" w:rsidR="00C72CCF" w:rsidRDefault="00C72CCF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6458C067" w14:textId="77777777" w:rsidR="00C72CCF" w:rsidRDefault="00C72CCF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BDA2AD4" w14:textId="77777777" w:rsidR="00C72CCF" w:rsidRPr="00D21C82" w:rsidRDefault="00C72CCF" w:rsidP="00FE5A0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21C8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กันยายน</w:t>
            </w:r>
          </w:p>
          <w:p w14:paraId="3BA9D7B7" w14:textId="77777777" w:rsidR="00C72CCF" w:rsidRPr="00D21C82" w:rsidRDefault="00C72CCF" w:rsidP="00FE5A0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21C82">
              <w:rPr>
                <w:rFonts w:ascii="TH SarabunIT๙" w:hAnsi="TH SarabunIT๙" w:cs="TH SarabunIT๙"/>
                <w:sz w:val="20"/>
                <w:szCs w:val="20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</w:tr>
      <w:tr w:rsidR="00C72CCF" w:rsidRPr="00642806" w14:paraId="2ECF659D" w14:textId="77777777" w:rsidTr="00FE5A08">
        <w:trPr>
          <w:trHeight w:val="435"/>
          <w:jc w:val="center"/>
        </w:trPr>
        <w:tc>
          <w:tcPr>
            <w:tcW w:w="56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E512A" w14:textId="77777777" w:rsidR="00C72CCF" w:rsidRDefault="00C72CCF" w:rsidP="00FE5A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     </w:t>
            </w: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E4C7F37" w14:textId="408CEDFF" w:rsidR="00C72CCF" w:rsidRDefault="002D6040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๙๙๒</w:t>
            </w:r>
            <w:r w:rsidR="00C72CC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  <w:r w:rsidR="00C72CC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7B93B59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8267B0E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74BAAFE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CEBA31E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6DDB5BA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29175EA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14:paraId="41656793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6A435CE0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354EDB7C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D470348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1855B5D4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2B2D433C" w14:textId="77777777" w:rsidR="00C72CCF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027917A3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14:paraId="7A8C7C96" w14:textId="77777777" w:rsidR="00C72CCF" w:rsidRPr="00642806" w:rsidRDefault="00C72CCF" w:rsidP="00FE5A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1052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A94856B" w14:textId="77777777" w:rsidR="00C72CCF" w:rsidRDefault="00C72CCF" w:rsidP="00FE5A0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14:paraId="657A08BB" w14:textId="1987638F" w:rsidR="00C72CCF" w:rsidRPr="00642806" w:rsidRDefault="00C72CCF" w:rsidP="00C72CC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-๔๗-</w:t>
      </w:r>
    </w:p>
    <w:p w14:paraId="72CF0C85" w14:textId="77777777" w:rsidR="00C04B9F" w:rsidRDefault="00C04B9F" w:rsidP="00620443">
      <w:pPr>
        <w:rPr>
          <w:rFonts w:ascii="TH SarabunPSK" w:hAnsi="TH SarabunPSK" w:cs="TH SarabunPSK"/>
        </w:rPr>
      </w:pPr>
    </w:p>
    <w:p w14:paraId="5963838E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lastRenderedPageBreak/>
        <w:t>ข้อมูลประกอบการจัดทำแผนการดำเนินงาน</w:t>
      </w:r>
    </w:p>
    <w:p w14:paraId="59BAB953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t>การจัดทำแผนการดำเนินงาน  ประจำปีงบประมาณ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6B647DB7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t>จากแผนพัฒนาท้องถิ่น (พ.ศ.๒๕๖๖-๒๕๗๐) เฉพาะปี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0937CA26" w14:textId="77777777" w:rsidR="00620443" w:rsidRPr="00CF3A51" w:rsidRDefault="00620443" w:rsidP="00620443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0"/>
        <w:gridCol w:w="2865"/>
        <w:gridCol w:w="2250"/>
        <w:gridCol w:w="2700"/>
        <w:gridCol w:w="2070"/>
        <w:gridCol w:w="1867"/>
      </w:tblGrid>
      <w:tr w:rsidR="00620443" w14:paraId="442A77B6" w14:textId="77777777" w:rsidTr="00630ECF">
        <w:tc>
          <w:tcPr>
            <w:tcW w:w="2350" w:type="dxa"/>
            <w:tcBorders>
              <w:bottom w:val="single" w:sz="4" w:space="0" w:color="auto"/>
            </w:tcBorders>
          </w:tcPr>
          <w:p w14:paraId="3C52C03D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ยุทธศาสตร์</w:t>
            </w: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4DA5B2F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กลยุทธ์/แนวทางการพัฒนา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68D04AAE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แผนงาน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9CDECF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จำนวนโครงการที่ปรากฏในแผนพัฒนาท้องถิ่น (พ.ศ.๒๕๖๖-๒๕๗๐)  เฉพาะปี พ.ศ.๒๕๖๘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C07E3C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จำนวนงบประมาณ</w:t>
            </w:r>
          </w:p>
          <w:p w14:paraId="25BAC175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089C6FC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หน่วยงานรับ</w:t>
            </w:r>
          </w:p>
          <w:p w14:paraId="74783F8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ผิดชอบหลัก</w:t>
            </w:r>
          </w:p>
        </w:tc>
      </w:tr>
      <w:tr w:rsidR="00620443" w14:paraId="396E3FC9" w14:textId="77777777" w:rsidTr="00630ECF">
        <w:tc>
          <w:tcPr>
            <w:tcW w:w="2350" w:type="dxa"/>
            <w:tcBorders>
              <w:bottom w:val="nil"/>
            </w:tcBorders>
          </w:tcPr>
          <w:p w14:paraId="2C3F4E3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๑.ยุทธศาสตร์การพัฒนา</w:t>
            </w:r>
          </w:p>
        </w:tc>
        <w:tc>
          <w:tcPr>
            <w:tcW w:w="2865" w:type="dxa"/>
            <w:tcBorders>
              <w:bottom w:val="nil"/>
            </w:tcBorders>
          </w:tcPr>
          <w:p w14:paraId="13A890AA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ก่อสร้างปรับปรุงบำรุงรักษา </w:t>
            </w:r>
          </w:p>
        </w:tc>
        <w:tc>
          <w:tcPr>
            <w:tcW w:w="2250" w:type="dxa"/>
            <w:tcBorders>
              <w:bottom w:val="nil"/>
            </w:tcBorders>
          </w:tcPr>
          <w:p w14:paraId="44C286D3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-แผนงานอุตสาหกรรม</w:t>
            </w:r>
          </w:p>
        </w:tc>
        <w:tc>
          <w:tcPr>
            <w:tcW w:w="2700" w:type="dxa"/>
            <w:tcBorders>
              <w:bottom w:val="nil"/>
            </w:tcBorders>
          </w:tcPr>
          <w:p w14:paraId="75BB27E9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2070" w:type="dxa"/>
            <w:tcBorders>
              <w:bottom w:val="nil"/>
            </w:tcBorders>
          </w:tcPr>
          <w:p w14:paraId="27F71EFD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๖,๖๙๑,๐๐๐</w:t>
            </w:r>
          </w:p>
        </w:tc>
        <w:tc>
          <w:tcPr>
            <w:tcW w:w="1867" w:type="dxa"/>
            <w:tcBorders>
              <w:bottom w:val="nil"/>
            </w:tcBorders>
          </w:tcPr>
          <w:p w14:paraId="4E6CA7CD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620443" w14:paraId="39EC2F6E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5591D377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ด้านโครงสร้างพื้นฐาน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566A6714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ถนน สะพาน ทางเท้าและขยาย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B0144DB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และการโยธา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ABB5031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F0017FB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51A4CA2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17E3A981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34E47311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ควบคู่การท่องเที่ยวเชิง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3B1F206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เขตติดตั้งไฟฟ้า พัฒนาแหล่งน้ำ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42BD9DA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-แผนงานเคหะชุมชน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11515B6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๑๗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92B9A9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๗,๗๘๐,๐๐๐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18D754FA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กองช่าง,สำนักปลัด</w:t>
            </w:r>
          </w:p>
        </w:tc>
      </w:tr>
      <w:tr w:rsidR="00620443" w14:paraId="207BB290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13EA7390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อนุรักษ์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2460098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เพื่ออุปโภคบริโภค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35AF61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3A05722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93B675A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56F8C3C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04E8E294" w14:textId="77777777" w:rsidTr="00630ECF">
        <w:tc>
          <w:tcPr>
            <w:tcW w:w="2350" w:type="dxa"/>
            <w:tcBorders>
              <w:top w:val="nil"/>
            </w:tcBorders>
          </w:tcPr>
          <w:p w14:paraId="447E0F29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</w:tcBorders>
          </w:tcPr>
          <w:p w14:paraId="3318715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  <w:p w14:paraId="4BC1AB9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14:paraId="5FE19407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14:paraId="6BF8C341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4167985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</w:tcBorders>
          </w:tcPr>
          <w:p w14:paraId="3E4C01AB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6EDD6CAA" w14:textId="77777777" w:rsidTr="00630ECF">
        <w:tc>
          <w:tcPr>
            <w:tcW w:w="2350" w:type="dxa"/>
            <w:tcBorders>
              <w:bottom w:val="nil"/>
            </w:tcBorders>
          </w:tcPr>
          <w:p w14:paraId="7548F8FE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๒.ยุทธศาสตร์การพัฒนา</w:t>
            </w:r>
          </w:p>
        </w:tc>
        <w:tc>
          <w:tcPr>
            <w:tcW w:w="2865" w:type="dxa"/>
            <w:tcBorders>
              <w:bottom w:val="nil"/>
            </w:tcBorders>
          </w:tcPr>
          <w:p w14:paraId="0B850F14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พัฒนาคุณภาพชีวิตการศึกษา</w:t>
            </w:r>
          </w:p>
        </w:tc>
        <w:tc>
          <w:tcPr>
            <w:tcW w:w="2250" w:type="dxa"/>
            <w:tcBorders>
              <w:bottom w:val="nil"/>
            </w:tcBorders>
          </w:tcPr>
          <w:p w14:paraId="0AA02DD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-แผนงานการศึกษา</w:t>
            </w:r>
          </w:p>
        </w:tc>
        <w:tc>
          <w:tcPr>
            <w:tcW w:w="2700" w:type="dxa"/>
            <w:tcBorders>
              <w:bottom w:val="nil"/>
            </w:tcBorders>
          </w:tcPr>
          <w:p w14:paraId="3E0B2DBB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๖ </w:t>
            </w:r>
          </w:p>
        </w:tc>
        <w:tc>
          <w:tcPr>
            <w:tcW w:w="2070" w:type="dxa"/>
            <w:tcBorders>
              <w:bottom w:val="nil"/>
            </w:tcBorders>
          </w:tcPr>
          <w:p w14:paraId="4DE6213F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๔๖๒,๖๑๑</w:t>
            </w:r>
          </w:p>
        </w:tc>
        <w:tc>
          <w:tcPr>
            <w:tcW w:w="1867" w:type="dxa"/>
            <w:tcBorders>
              <w:bottom w:val="nil"/>
            </w:tcBorders>
          </w:tcPr>
          <w:p w14:paraId="10963E37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กองการศึกษา</w:t>
            </w:r>
          </w:p>
        </w:tc>
      </w:tr>
      <w:tr w:rsidR="00620443" w14:paraId="1973615B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3F9EA7CD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ด้านคุณภาพชีวิตและ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449828A2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และคุณภาพชีวิตของประชาชน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C5B9B6E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-แผนงานสาธารณสุข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16696DE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7B6763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๔๖๓,๐๐๐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0DE15B2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620443" w14:paraId="2A93FF62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7A6AA6A3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ส่งเสริมการศึกษาเรียนรู้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6887BF7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AC902A3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-แผนงานงบกลาง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C76E8D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8CFD189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๑๑,๖๗๗,๒๙๓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27A61C2F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620443" w14:paraId="62925700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0AB910F2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แบบองค์รวม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78CBCC2F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D6510B9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-แผนงานการศาสนา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693F678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0740D46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๕๓๐,๐๐๐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3F2DFEB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กองการศึกษา</w:t>
            </w:r>
          </w:p>
        </w:tc>
      </w:tr>
      <w:tr w:rsidR="00620443" w14:paraId="45D02B20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232079A3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2FE72580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1967DAF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วัฒนธรรมและ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156088C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36C0AD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52E8BE0F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20574E54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5E13571F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27021AB4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6C72816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นันทนาการ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1598C69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36C8FB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46D2CEE0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286FB576" w14:textId="77777777" w:rsidTr="00630ECF">
        <w:tc>
          <w:tcPr>
            <w:tcW w:w="2350" w:type="dxa"/>
            <w:tcBorders>
              <w:top w:val="nil"/>
            </w:tcBorders>
          </w:tcPr>
          <w:p w14:paraId="5064B605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</w:tcBorders>
          </w:tcPr>
          <w:p w14:paraId="42A7BEE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14:paraId="38544D29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14:paraId="1520E72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2A51758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</w:tcBorders>
          </w:tcPr>
          <w:p w14:paraId="121771A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</w:tbl>
    <w:p w14:paraId="6F8F3BD2" w14:textId="4F339234" w:rsidR="00620443" w:rsidRDefault="00620443" w:rsidP="0062044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-๔</w:t>
      </w:r>
      <w:r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-</w:t>
      </w:r>
    </w:p>
    <w:p w14:paraId="31E37222" w14:textId="77777777" w:rsidR="00620443" w:rsidRDefault="00620443" w:rsidP="00620443">
      <w:pPr>
        <w:jc w:val="center"/>
        <w:rPr>
          <w:rFonts w:ascii="TH SarabunPSK" w:hAnsi="TH SarabunPSK" w:cs="TH SarabunPSK"/>
        </w:rPr>
      </w:pPr>
    </w:p>
    <w:p w14:paraId="64F6D056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lastRenderedPageBreak/>
        <w:t>ข้อมูลประกอบการจัดทำแผนการดำเนินงาน</w:t>
      </w:r>
    </w:p>
    <w:p w14:paraId="6BA3668E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t>การจัดทำแผนการดำเนินงาน  ประจำปีงบประมาณ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76A24454" w14:textId="77777777" w:rsidR="00620443" w:rsidRPr="00CF3A51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CF3A51">
        <w:rPr>
          <w:rFonts w:ascii="TH SarabunPSK" w:hAnsi="TH SarabunPSK" w:cs="TH SarabunPSK" w:hint="cs"/>
          <w:b/>
          <w:bCs/>
          <w:cs/>
        </w:rPr>
        <w:t>จากแผนพัฒนาท้องถิ่น (พ.ศ.๒๕๖๖-๒๕๗๐) เฉพาะปี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4A243656" w14:textId="77777777" w:rsidR="00620443" w:rsidRPr="00CF3A51" w:rsidRDefault="00620443" w:rsidP="00620443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0"/>
        <w:gridCol w:w="2865"/>
        <w:gridCol w:w="2250"/>
        <w:gridCol w:w="2700"/>
        <w:gridCol w:w="2070"/>
        <w:gridCol w:w="1867"/>
      </w:tblGrid>
      <w:tr w:rsidR="00620443" w14:paraId="24EFB502" w14:textId="77777777" w:rsidTr="00630ECF">
        <w:tc>
          <w:tcPr>
            <w:tcW w:w="2350" w:type="dxa"/>
            <w:tcBorders>
              <w:bottom w:val="single" w:sz="4" w:space="0" w:color="auto"/>
            </w:tcBorders>
          </w:tcPr>
          <w:p w14:paraId="6A4569C4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ยุทธศาสตร์</w:t>
            </w: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03F76CF5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กลยุทธ์/แนวทางการพัฒนา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461BA3EF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แผนงาน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D6CD2C1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จำนวนโครงการที่ปรากฏในแผนพัฒนาท้องถิ่น (พ.ศ.๒๕๖๖-๒๕๗๐)  เฉพาะปี พ.ศ.๒๕๖๘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2DE022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จำนวนงบประมาณ</w:t>
            </w:r>
          </w:p>
          <w:p w14:paraId="5A05ED1B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0661B92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หน่วยงานรับ</w:t>
            </w:r>
          </w:p>
          <w:p w14:paraId="583C860E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ผิดชอบหลัก</w:t>
            </w:r>
          </w:p>
        </w:tc>
      </w:tr>
      <w:tr w:rsidR="00620443" w14:paraId="4273D500" w14:textId="77777777" w:rsidTr="00630ECF">
        <w:tc>
          <w:tcPr>
            <w:tcW w:w="2350" w:type="dxa"/>
            <w:tcBorders>
              <w:bottom w:val="nil"/>
            </w:tcBorders>
          </w:tcPr>
          <w:p w14:paraId="1AFFD31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๓.ยุทธศาสตร์การพัฒนา</w:t>
            </w:r>
          </w:p>
        </w:tc>
        <w:tc>
          <w:tcPr>
            <w:tcW w:w="2865" w:type="dxa"/>
            <w:tcBorders>
              <w:bottom w:val="nil"/>
            </w:tcBorders>
          </w:tcPr>
          <w:p w14:paraId="6352BAA7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การเสริมสร้างความมั่นคงทาง</w:t>
            </w:r>
          </w:p>
        </w:tc>
        <w:tc>
          <w:tcPr>
            <w:tcW w:w="2250" w:type="dxa"/>
            <w:tcBorders>
              <w:bottom w:val="nil"/>
            </w:tcBorders>
          </w:tcPr>
          <w:p w14:paraId="77CF7E91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-แผนงานการรักษาความ</w:t>
            </w:r>
          </w:p>
        </w:tc>
        <w:tc>
          <w:tcPr>
            <w:tcW w:w="2700" w:type="dxa"/>
            <w:tcBorders>
              <w:bottom w:val="nil"/>
            </w:tcBorders>
          </w:tcPr>
          <w:p w14:paraId="6E37821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070" w:type="dxa"/>
            <w:tcBorders>
              <w:bottom w:val="nil"/>
            </w:tcBorders>
          </w:tcPr>
          <w:p w14:paraId="6286076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๑๕๐,๐๐๐</w:t>
            </w:r>
          </w:p>
        </w:tc>
        <w:tc>
          <w:tcPr>
            <w:tcW w:w="1867" w:type="dxa"/>
            <w:tcBorders>
              <w:bottom w:val="nil"/>
            </w:tcBorders>
          </w:tcPr>
          <w:p w14:paraId="4AD758BB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620443" w14:paraId="50150C83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70BF3D62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ด้านส่งเสริมการมี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73A2D761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สังคมพัฒนาคุณภาพชีวิตและ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92D8AF7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สงบภายใน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33900C4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6CDF53A4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4E989EE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454ABC56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528DDC73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ส่วนร่วมของประชาชน</w:t>
            </w: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274EFFF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การศึกษาเรียนรู้อย่างมีคุณภาพ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CBE9EEB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-แผนงานสร้างความ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57E35E55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8A6CF3A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๕๑๕,๐๐๐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4268B093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620443" w14:paraId="5E9003F2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5F280D47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1E923510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A0A593D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เข้มแข็งของชุมชน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A0E5C5E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3FA4883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33BC6C35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70B8A359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55F43AD2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15817750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2CAF68E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-แผนงานบริหารงาน</w:t>
            </w:r>
          </w:p>
          <w:p w14:paraId="5F616BCB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ทั่วไป</w:t>
            </w:r>
          </w:p>
          <w:p w14:paraId="37712C27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-แผนงานการเกษตร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0BB7B31B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  <w:p w14:paraId="215ECB9B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  <w:p w14:paraId="4CB5C702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4A07F6D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๙๒๐,๐๐๐</w:t>
            </w:r>
          </w:p>
          <w:p w14:paraId="4C45616C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  <w:p w14:paraId="1CB74A92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๓๐๐,๐๐๐</w:t>
            </w: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3EB490D1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14:paraId="30246A3C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  <w:p w14:paraId="000C3E24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620443" w14:paraId="6B0F2A49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765F76FB" w14:textId="77777777" w:rsidR="00620443" w:rsidRDefault="00620443" w:rsidP="00630ECF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4764672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1D639A0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426DB5FF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5EBCFAE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428B0A19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20443" w14:paraId="7FC6E1D5" w14:textId="77777777" w:rsidTr="00630ECF">
        <w:tc>
          <w:tcPr>
            <w:tcW w:w="2350" w:type="dxa"/>
            <w:tcBorders>
              <w:top w:val="nil"/>
              <w:bottom w:val="nil"/>
            </w:tcBorders>
          </w:tcPr>
          <w:p w14:paraId="3FD61E1E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  <w:bottom w:val="nil"/>
            </w:tcBorders>
          </w:tcPr>
          <w:p w14:paraId="144E3872" w14:textId="77777777" w:rsidR="00620443" w:rsidRDefault="00620443" w:rsidP="00630ECF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7D83533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5C7D9974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974CC42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  <w:bottom w:val="nil"/>
            </w:tcBorders>
          </w:tcPr>
          <w:p w14:paraId="70CCE700" w14:textId="77777777" w:rsidR="00620443" w:rsidRDefault="00620443" w:rsidP="00630E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20443" w14:paraId="55C3B67E" w14:textId="77777777" w:rsidTr="00630ECF">
        <w:tc>
          <w:tcPr>
            <w:tcW w:w="2350" w:type="dxa"/>
            <w:tcBorders>
              <w:top w:val="single" w:sz="4" w:space="0" w:color="auto"/>
              <w:bottom w:val="nil"/>
            </w:tcBorders>
          </w:tcPr>
          <w:p w14:paraId="0C90E95D" w14:textId="77777777" w:rsidR="00620443" w:rsidRPr="0062211A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211A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2865" w:type="dxa"/>
            <w:tcBorders>
              <w:top w:val="single" w:sz="4" w:space="0" w:color="auto"/>
              <w:bottom w:val="nil"/>
            </w:tcBorders>
          </w:tcPr>
          <w:p w14:paraId="2E5541DB" w14:textId="77777777" w:rsidR="00620443" w:rsidRPr="0062211A" w:rsidRDefault="00620443" w:rsidP="00630ECF">
            <w:pPr>
              <w:rPr>
                <w:rFonts w:ascii="TH SarabunPSK" w:hAnsi="TH SarabunPSK" w:cs="TH SarabunPSK"/>
                <w:b/>
                <w:bCs/>
              </w:rPr>
            </w:pPr>
            <w:r w:rsidRPr="0062211A">
              <w:rPr>
                <w:rFonts w:ascii="TH SarabunPSK" w:hAnsi="TH SarabunPSK" w:cs="TH SarabunPSK" w:hint="cs"/>
                <w:b/>
                <w:bCs/>
                <w:cs/>
              </w:rPr>
              <w:t>๓ กลยุทธ์/แนวทางการพัฒนา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17CC3F12" w14:textId="77777777" w:rsidR="00620443" w:rsidRPr="0062211A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211A">
              <w:rPr>
                <w:rFonts w:ascii="TH SarabunPSK" w:hAnsi="TH SarabunPSK" w:cs="TH SarabunPSK" w:hint="cs"/>
                <w:b/>
                <w:bCs/>
                <w:cs/>
              </w:rPr>
              <w:t>๙ แผนงาน</w:t>
            </w: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</w:tcPr>
          <w:p w14:paraId="119C62D5" w14:textId="77777777" w:rsidR="00620443" w:rsidRPr="0062211A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211A">
              <w:rPr>
                <w:rFonts w:ascii="TH SarabunPSK" w:hAnsi="TH SarabunPSK" w:cs="TH SarabunPSK" w:hint="cs"/>
                <w:b/>
                <w:bCs/>
                <w:cs/>
              </w:rPr>
              <w:t xml:space="preserve">  โครงการ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37883393" w14:textId="77777777" w:rsidR="00620443" w:rsidRPr="0062211A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๒๙,๔๘๘,๙๐๔</w:t>
            </w:r>
          </w:p>
        </w:tc>
        <w:tc>
          <w:tcPr>
            <w:tcW w:w="1867" w:type="dxa"/>
            <w:tcBorders>
              <w:top w:val="single" w:sz="4" w:space="0" w:color="auto"/>
              <w:bottom w:val="nil"/>
            </w:tcBorders>
          </w:tcPr>
          <w:p w14:paraId="7F2F545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  <w:tr w:rsidR="00620443" w14:paraId="76A9D9E2" w14:textId="77777777" w:rsidTr="00630ECF">
        <w:trPr>
          <w:trHeight w:val="68"/>
        </w:trPr>
        <w:tc>
          <w:tcPr>
            <w:tcW w:w="2350" w:type="dxa"/>
            <w:tcBorders>
              <w:top w:val="nil"/>
            </w:tcBorders>
          </w:tcPr>
          <w:p w14:paraId="503CE9CC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65" w:type="dxa"/>
            <w:tcBorders>
              <w:top w:val="nil"/>
            </w:tcBorders>
          </w:tcPr>
          <w:p w14:paraId="4BE211C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14:paraId="3AD0AA87" w14:textId="77777777" w:rsidR="00620443" w:rsidRDefault="00620443" w:rsidP="00630EC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14:paraId="722ACF76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6F65DA93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867" w:type="dxa"/>
            <w:tcBorders>
              <w:top w:val="nil"/>
            </w:tcBorders>
          </w:tcPr>
          <w:p w14:paraId="317F2B38" w14:textId="77777777" w:rsidR="00620443" w:rsidRDefault="00620443" w:rsidP="00630ECF">
            <w:pPr>
              <w:rPr>
                <w:rFonts w:ascii="TH SarabunPSK" w:hAnsi="TH SarabunPSK" w:cs="TH SarabunPSK"/>
              </w:rPr>
            </w:pPr>
          </w:p>
        </w:tc>
      </w:tr>
    </w:tbl>
    <w:p w14:paraId="4C87F7BE" w14:textId="50A3F80C" w:rsidR="00620443" w:rsidRDefault="00620443" w:rsidP="00620443">
      <w:pPr>
        <w:jc w:val="center"/>
        <w:rPr>
          <w:rFonts w:ascii="TH SarabunPSK" w:hAnsi="TH SarabunPSK" w:cs="TH SarabunPSK" w:hint="cs"/>
        </w:rPr>
        <w:sectPr w:rsidR="00620443" w:rsidSect="00E17A65">
          <w:footerReference w:type="default" r:id="rId8"/>
          <w:pgSz w:w="16838" w:h="11906" w:orient="landscape"/>
          <w:pgMar w:top="1247" w:right="1021" w:bottom="900" w:left="1247" w:header="709" w:footer="709" w:gutter="0"/>
          <w:pgNumType w:start="1"/>
          <w:cols w:space="708"/>
          <w:docGrid w:linePitch="360"/>
        </w:sectPr>
      </w:pPr>
      <w:r>
        <w:rPr>
          <w:rFonts w:ascii="TH SarabunPSK" w:hAnsi="TH SarabunPSK" w:cs="TH SarabunPSK" w:hint="cs"/>
          <w:cs/>
        </w:rPr>
        <w:t>-๔</w:t>
      </w:r>
      <w:r>
        <w:rPr>
          <w:rFonts w:ascii="TH SarabunPSK" w:hAnsi="TH SarabunPSK" w:cs="TH SarabunPSK" w:hint="cs"/>
          <w:cs/>
        </w:rPr>
        <w:t>๙</w:t>
      </w:r>
      <w:r>
        <w:rPr>
          <w:rFonts w:ascii="TH SarabunPSK" w:hAnsi="TH SarabunPSK" w:cs="TH SarabunPSK" w:hint="cs"/>
          <w:cs/>
        </w:rPr>
        <w:t>-</w:t>
      </w:r>
    </w:p>
    <w:p w14:paraId="36479703" w14:textId="06FCC14B" w:rsidR="00620443" w:rsidRDefault="00620443" w:rsidP="00620443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</w:p>
    <w:p w14:paraId="73792B99" w14:textId="77777777" w:rsidR="00620443" w:rsidRPr="007B334C" w:rsidRDefault="00620443" w:rsidP="0062044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B334C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14:paraId="0A8A8E70" w14:textId="77777777" w:rsidR="00620443" w:rsidRPr="007B334C" w:rsidRDefault="00620443" w:rsidP="00620443">
      <w:pPr>
        <w:autoSpaceDE w:val="0"/>
        <w:autoSpaceDN w:val="0"/>
        <w:adjustRightInd w:val="0"/>
        <w:spacing w:before="120" w:after="1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14:paraId="008709ED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7B334C">
        <w:rPr>
          <w:rFonts w:ascii="TH SarabunPSK" w:hAnsi="TH SarabunPSK" w:cs="TH SarabunPSK"/>
          <w:cs/>
        </w:rPr>
        <w:tab/>
      </w:r>
      <w:r w:rsidRPr="007B334C">
        <w:rPr>
          <w:rFonts w:ascii="TH SarabunPSK" w:hAnsi="TH SarabunPSK" w:cs="TH SarabunPSK"/>
          <w:cs/>
        </w:rPr>
        <w:tab/>
      </w:r>
      <w:r w:rsidRPr="00DD455B">
        <w:rPr>
          <w:rFonts w:ascii="TH SarabunPSK" w:hAnsi="TH SarabunPSK" w:cs="TH SarabunPSK"/>
          <w:cs/>
        </w:rPr>
        <w:t>องค์กรปกครองส่วนท้องถิ่นมีภารกิจสำคัญในการปฏิบัติหน้าที่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เพื่อพัฒนาคุณภาพชีวิตของประชาชนในท้องถิ่นและพัฒนาประเทศไทยโดยส่วนรวม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และการกระจายอำนาจให้แก่องค์กรปกครองส่วนท้องถิ่นทำให้องค์กรปกครองส่วนท้องถิ่น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มีอำนาจหน้าที่ในการบริหารท้องถิ่นเอง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เพื่อให้บรรลุวัตถุประสงค์ดังกล่าวภายใต้การกระจายอำนาจให้แก่องค์กรปกครองส่วนท้องถิ่นก่อให้เกิดการเปลี่ยนแปลงหลายประการโดยเฉพาะการถ่ายโอนภารกิจให้แก่องค์กรปกครองส่วนท้องถิ่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รวมทั้งงานด้านการวางแผน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เพื่อที่จะให้องค์การปกครองส่วนท้องถิ่น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ได้บริหารจัดการท้องถิ่นตนเองอย่างเต็มรูปแบบ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ซึ่งองค์การบริหารส่วนตำบลแหลมสอม</w:t>
      </w:r>
      <w:r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ได้ดำเนินการจัดทำแผนเพื่อให้เป็นแนวทางในการพัฒนาท้องถิ่น</w:t>
      </w:r>
    </w:p>
    <w:p w14:paraId="57947528" w14:textId="77777777" w:rsidR="00620443" w:rsidRPr="003912AE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๑.๒ </w:t>
      </w:r>
      <w:r w:rsidRPr="007B334C">
        <w:rPr>
          <w:rFonts w:ascii="TH SarabunPSK" w:hAnsi="TH SarabunPSK" w:cs="TH SarabunPSK"/>
          <w:b/>
          <w:bCs/>
          <w:sz w:val="36"/>
          <w:szCs w:val="36"/>
          <w:cs/>
        </w:rPr>
        <w:t>ลักษณะของแผนการดำเนินงาน</w:t>
      </w:r>
    </w:p>
    <w:p w14:paraId="755F51E0" w14:textId="77777777" w:rsidR="00620443" w:rsidRPr="00DD455B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7B334C">
        <w:rPr>
          <w:rFonts w:ascii="TH SarabunPSK" w:hAnsi="TH SarabunPSK" w:cs="TH SarabunPSK"/>
          <w:b/>
          <w:bCs/>
          <w:sz w:val="36"/>
          <w:szCs w:val="36"/>
        </w:rPr>
        <w:tab/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ab/>
      </w:r>
      <w:r w:rsidRPr="00DD455B">
        <w:rPr>
          <w:rFonts w:ascii="TH SarabunPSK" w:hAnsi="TH SarabunPSK" w:cs="TH SarabunPSK" w:hint="cs"/>
          <w:cs/>
        </w:rPr>
        <w:t>๑</w:t>
      </w:r>
      <w:r w:rsidRPr="00DD455B">
        <w:rPr>
          <w:rFonts w:ascii="TH SarabunPSK" w:hAnsi="TH SarabunPSK" w:cs="TH SarabunPSK"/>
        </w:rPr>
        <w:t xml:space="preserve">.    </w:t>
      </w:r>
      <w:r w:rsidRPr="00DD455B">
        <w:rPr>
          <w:rFonts w:ascii="TH SarabunPSK" w:hAnsi="TH SarabunPSK" w:cs="TH SarabunPSK"/>
          <w:cs/>
        </w:rPr>
        <w:t>แผนฉบับนี้เป็นแผนการดำเนินงาน ประจำปีงบประมาณ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 w:hint="cs"/>
          <w:cs/>
        </w:rPr>
        <w:t>พ.ศ.</w:t>
      </w:r>
      <w:r>
        <w:rPr>
          <w:rFonts w:ascii="TH SarabunPSK" w:hAnsi="TH SarabunPSK" w:cs="TH SarabunPSK" w:hint="cs"/>
          <w:cs/>
        </w:rPr>
        <w:t xml:space="preserve"> ๒๕๖๘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ที่องค์การบริหารส่วนตำบลแหลมสอม</w:t>
      </w:r>
      <w:r>
        <w:rPr>
          <w:rFonts w:ascii="TH SarabunPSK" w:hAnsi="TH SarabunPSK" w:cs="TH SarabunPSK" w:hint="cs"/>
          <w:cs/>
        </w:rPr>
        <w:t xml:space="preserve"> </w:t>
      </w:r>
      <w:r w:rsidRPr="00DD455B">
        <w:rPr>
          <w:rFonts w:ascii="TH SarabunPSK" w:hAnsi="TH SarabunPSK" w:cs="TH SarabunPSK"/>
          <w:cs/>
        </w:rPr>
        <w:t>ได้จัดทำขึ้น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ภายหลังจากที่ได้ดำเนินการจัดทำแผน</w:t>
      </w:r>
      <w:r>
        <w:rPr>
          <w:rFonts w:ascii="TH SarabunPSK" w:hAnsi="TH SarabunPSK" w:cs="TH SarabunPSK" w:hint="cs"/>
          <w:cs/>
        </w:rPr>
        <w:t>พัฒนาท้องถิ่น</w:t>
      </w:r>
      <w:r w:rsidRPr="00DD455B">
        <w:rPr>
          <w:rFonts w:ascii="TH SarabunPSK" w:hAnsi="TH SarabunPSK" w:cs="TH SarabunPSK"/>
          <w:cs/>
        </w:rPr>
        <w:t>และข้อบัญญัติงบประมาณรายจ่ายประจำปีงบประมาณ</w:t>
      </w:r>
      <w:r w:rsidRPr="00DD455B">
        <w:rPr>
          <w:rFonts w:ascii="TH SarabunPSK" w:hAnsi="TH SarabunPSK" w:cs="TH SarabunPSK" w:hint="cs"/>
          <w:cs/>
        </w:rPr>
        <w:t xml:space="preserve"> พ.ศ.</w:t>
      </w:r>
      <w:r w:rsidRPr="00DD455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๒๕๖๘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ซึ่งแผนการดำเนินงานจะแสดงถึงรายละเอียดแผนงาน</w:t>
      </w:r>
      <w:r w:rsidRPr="00DD455B">
        <w:rPr>
          <w:rFonts w:ascii="TH SarabunPSK" w:hAnsi="TH SarabunPSK" w:cs="TH SarabunPSK"/>
        </w:rPr>
        <w:t>/</w:t>
      </w:r>
      <w:r w:rsidRPr="00DD455B">
        <w:rPr>
          <w:rFonts w:ascii="TH SarabunPSK" w:hAnsi="TH SarabunPSK" w:cs="TH SarabunPSK"/>
          <w:cs/>
        </w:rPr>
        <w:t>โครงการพัฒนาและกิจกรรมที่ดำเนินการจริงทั้งหมด</w:t>
      </w:r>
    </w:p>
    <w:p w14:paraId="64D4FB94" w14:textId="77777777" w:rsidR="00620443" w:rsidRPr="00DD455B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 w:hint="cs"/>
          <w:cs/>
        </w:rPr>
        <w:t>๒</w:t>
      </w:r>
      <w:r w:rsidRPr="00DD455B">
        <w:rPr>
          <w:rFonts w:ascii="TH SarabunPSK" w:hAnsi="TH SarabunPSK" w:cs="TH SarabunPSK"/>
        </w:rPr>
        <w:t>.</w:t>
      </w:r>
      <w:r w:rsidRPr="00DD455B">
        <w:rPr>
          <w:rFonts w:ascii="TH SarabunPSK" w:hAnsi="TH SarabunPSK" w:cs="TH SarabunPSK"/>
          <w:cs/>
        </w:rPr>
        <w:t xml:space="preserve"> </w:t>
      </w:r>
      <w:r w:rsidRPr="00DD455B">
        <w:rPr>
          <w:rFonts w:ascii="TH SarabunPSK" w:hAnsi="TH SarabunPSK" w:cs="TH SarabunPSK" w:hint="cs"/>
          <w:cs/>
        </w:rPr>
        <w:t xml:space="preserve">   </w:t>
      </w:r>
      <w:r w:rsidRPr="00DD455B">
        <w:rPr>
          <w:rFonts w:ascii="TH SarabunPSK" w:hAnsi="TH SarabunPSK" w:cs="TH SarabunPSK"/>
          <w:cs/>
        </w:rPr>
        <w:t>เป็นแผนที่แยกมาจากแผนพัฒนาและมีลักษณะเป็นแผนการดำเนินการ</w:t>
      </w:r>
    </w:p>
    <w:p w14:paraId="59C44AAF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 w:hint="cs"/>
          <w:cs/>
        </w:rPr>
        <w:t>๓</w:t>
      </w:r>
      <w:r w:rsidRPr="00DD455B">
        <w:rPr>
          <w:rFonts w:ascii="TH SarabunPSK" w:hAnsi="TH SarabunPSK" w:cs="TH SarabunPSK"/>
        </w:rPr>
        <w:t>.</w:t>
      </w:r>
      <w:r w:rsidRPr="00DD455B">
        <w:rPr>
          <w:rFonts w:ascii="TH SarabunPSK" w:hAnsi="TH SarabunPSK" w:cs="TH SarabunPSK"/>
          <w:cs/>
        </w:rPr>
        <w:t xml:space="preserve"> </w:t>
      </w:r>
      <w:r w:rsidRPr="00DD455B">
        <w:rPr>
          <w:rFonts w:ascii="TH SarabunPSK" w:hAnsi="TH SarabunPSK" w:cs="TH SarabunPSK" w:hint="cs"/>
          <w:cs/>
        </w:rPr>
        <w:t xml:space="preserve">   </w:t>
      </w:r>
      <w:r w:rsidRPr="00DD455B">
        <w:rPr>
          <w:rFonts w:ascii="TH SarabunPSK" w:hAnsi="TH SarabunPSK" w:cs="TH SarabunPSK"/>
          <w:cs/>
        </w:rPr>
        <w:t xml:space="preserve">จัดทำหลังจากที่ได้มีการจัดทำงบประมาณรายจ่ายประจำปีงบประมาณ </w:t>
      </w:r>
      <w:r w:rsidRPr="00DD455B">
        <w:rPr>
          <w:rFonts w:ascii="TH SarabunPSK" w:hAnsi="TH SarabunPSK" w:cs="TH SarabunPSK" w:hint="cs"/>
          <w:cs/>
        </w:rPr>
        <w:t xml:space="preserve"> </w:t>
      </w:r>
    </w:p>
    <w:p w14:paraId="5A720752" w14:textId="77777777" w:rsidR="00620443" w:rsidRPr="00DD455B" w:rsidRDefault="00620443" w:rsidP="00620443">
      <w:pPr>
        <w:autoSpaceDE w:val="0"/>
        <w:autoSpaceDN w:val="0"/>
        <w:adjustRightInd w:val="0"/>
        <w:rPr>
          <w:rFonts w:ascii="TH SarabunPSK" w:hAnsi="TH SarabunPSK" w:cs="TH SarabunPSK" w:hint="cs"/>
          <w:cs/>
        </w:rPr>
      </w:pPr>
      <w:r w:rsidRPr="00DD455B">
        <w:rPr>
          <w:rFonts w:ascii="TH SarabunPSK" w:hAnsi="TH SarabunPSK" w:cs="TH SarabunPSK"/>
          <w:cs/>
        </w:rPr>
        <w:t>พ.ศ.</w:t>
      </w:r>
      <w:r>
        <w:rPr>
          <w:rFonts w:ascii="TH SarabunPSK" w:hAnsi="TH SarabunPSK" w:cs="TH SarabunPSK" w:hint="cs"/>
          <w:cs/>
        </w:rPr>
        <w:t>๒๕๖๘</w:t>
      </w:r>
    </w:p>
    <w:p w14:paraId="638FB645" w14:textId="77777777" w:rsidR="00620443" w:rsidRDefault="00620443" w:rsidP="00620443">
      <w:pPr>
        <w:jc w:val="thaiDistribute"/>
        <w:rPr>
          <w:rFonts w:ascii="TH SarabunPSK" w:hAnsi="TH SarabunPSK" w:cs="TH SarabunPSK" w:hint="cs"/>
        </w:rPr>
      </w:pP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 w:hint="cs"/>
          <w:cs/>
        </w:rPr>
        <w:t>๔</w:t>
      </w:r>
      <w:r w:rsidRPr="00DD455B">
        <w:rPr>
          <w:rFonts w:ascii="TH SarabunPSK" w:hAnsi="TH SarabunPSK" w:cs="TH SarabunPSK"/>
        </w:rPr>
        <w:t xml:space="preserve">.    </w:t>
      </w:r>
      <w:r w:rsidRPr="00DD455B">
        <w:rPr>
          <w:rFonts w:ascii="TH SarabunPSK" w:hAnsi="TH SarabunPSK" w:cs="TH SarabunPSK"/>
          <w:cs/>
        </w:rPr>
        <w:t>เป็นการรวบรวมข้อมูลจากทุกหน่วยงานที่เข้ามาดำเนินการในพื้นที่ของ</w:t>
      </w:r>
      <w:r w:rsidRPr="00DD455B">
        <w:rPr>
          <w:rFonts w:ascii="TH SarabunPSK" w:hAnsi="TH SarabunPSK" w:cs="TH SarabunPSK"/>
        </w:rPr>
        <w:t xml:space="preserve"> </w:t>
      </w:r>
    </w:p>
    <w:p w14:paraId="1B505AF9" w14:textId="77777777" w:rsidR="00620443" w:rsidRDefault="00620443" w:rsidP="00620443">
      <w:pPr>
        <w:jc w:val="thaiDistribute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อบต</w:t>
      </w:r>
      <w:r w:rsidRPr="00DD455B">
        <w:rPr>
          <w:rFonts w:ascii="TH SarabunPSK" w:hAnsi="TH SarabunPSK" w:cs="TH SarabunPSK"/>
        </w:rPr>
        <w:t>.</w:t>
      </w:r>
      <w:r w:rsidRPr="00DD455B">
        <w:rPr>
          <w:rFonts w:ascii="TH SarabunPSK" w:hAnsi="TH SarabunPSK" w:cs="TH SarabunPSK"/>
          <w:cs/>
        </w:rPr>
        <w:t>แหลมสอ</w:t>
      </w:r>
      <w:r>
        <w:rPr>
          <w:rFonts w:ascii="TH SarabunPSK" w:hAnsi="TH SarabunPSK" w:cs="TH SarabunPSK" w:hint="cs"/>
          <w:cs/>
        </w:rPr>
        <w:t>ม</w:t>
      </w:r>
    </w:p>
    <w:p w14:paraId="74BEB721" w14:textId="77777777" w:rsidR="00620443" w:rsidRPr="003912AE" w:rsidRDefault="00620443" w:rsidP="00620443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B334C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วัตถุประสงค์ของแผนการดำเนินงาน</w:t>
      </w:r>
    </w:p>
    <w:p w14:paraId="5384616D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  <w:cs/>
        </w:rPr>
      </w:pPr>
      <w:r w:rsidRPr="007B334C">
        <w:rPr>
          <w:rFonts w:ascii="TH SarabunPSK" w:hAnsi="TH SarabunPSK" w:cs="TH SarabunPSK"/>
          <w:b/>
          <w:bCs/>
          <w:sz w:val="36"/>
          <w:szCs w:val="36"/>
        </w:rPr>
        <w:tab/>
      </w:r>
      <w:r w:rsidRPr="007B334C"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๑</w:t>
      </w:r>
      <w:r w:rsidRPr="00A445F6">
        <w:rPr>
          <w:rFonts w:ascii="TH SarabunPSK" w:hAnsi="TH SarabunPSK" w:cs="TH SarabunPSK"/>
          <w:sz w:val="33"/>
          <w:szCs w:val="33"/>
        </w:rPr>
        <w:t>.</w:t>
      </w:r>
      <w:r w:rsidRPr="00A445F6">
        <w:rPr>
          <w:rFonts w:ascii="TH SarabunPSK" w:hAnsi="TH SarabunPSK" w:cs="TH SarabunPSK"/>
          <w:sz w:val="33"/>
          <w:szCs w:val="33"/>
        </w:rPr>
        <w:tab/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แผนการดำเนินงานเป็นแผนที่มีจุดมุ่งหมายเพื่อแสดงถึงรายละเอียดแผนงาน</w:t>
      </w:r>
      <w:r w:rsidRPr="00A445F6">
        <w:rPr>
          <w:rFonts w:ascii="TH SarabunPSK" w:hAnsi="TH SarabunPSK" w:cs="TH SarabunPSK"/>
          <w:sz w:val="33"/>
          <w:szCs w:val="33"/>
        </w:rPr>
        <w:t>/</w:t>
      </w:r>
      <w:r w:rsidRPr="00A445F6">
        <w:rPr>
          <w:rFonts w:ascii="TH SarabunPSK" w:hAnsi="TH SarabunPSK" w:cs="TH SarabunPSK"/>
          <w:sz w:val="33"/>
          <w:szCs w:val="33"/>
          <w:cs/>
        </w:rPr>
        <w:t>โครงการพัฒนาและกิจกรรมที่ดำเนินการจริงทั้งหมด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ในพื้นที่ขององค์การบริหารส่วนตำบล</w:t>
      </w:r>
      <w:r>
        <w:rPr>
          <w:rFonts w:ascii="TH SarabunPSK" w:hAnsi="TH SarabunPSK" w:cs="TH SarabunPSK"/>
          <w:sz w:val="33"/>
          <w:szCs w:val="33"/>
          <w:cs/>
        </w:rPr>
        <w:t>แหลมสอม</w:t>
      </w:r>
    </w:p>
    <w:p w14:paraId="189A76EE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๒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ab/>
        <w:t>แผนการดำเนินงานเป็นเอกสารที่ระบุแผนงาน</w:t>
      </w:r>
      <w:r w:rsidRPr="00A445F6">
        <w:rPr>
          <w:rFonts w:ascii="TH SarabunPSK" w:hAnsi="TH SarabunPSK" w:cs="TH SarabunPSK"/>
          <w:sz w:val="33"/>
          <w:szCs w:val="33"/>
        </w:rPr>
        <w:t xml:space="preserve"> / </w:t>
      </w:r>
      <w:r w:rsidRPr="00A445F6">
        <w:rPr>
          <w:rFonts w:ascii="TH SarabunPSK" w:hAnsi="TH SarabunPSK" w:cs="TH SarabunPSK"/>
          <w:sz w:val="33"/>
          <w:szCs w:val="33"/>
          <w:cs/>
        </w:rPr>
        <w:t>โครงการ</w:t>
      </w:r>
      <w:r w:rsidRPr="00A445F6">
        <w:rPr>
          <w:rFonts w:ascii="TH SarabunPSK" w:hAnsi="TH SarabunPSK" w:cs="TH SarabunPSK"/>
          <w:sz w:val="33"/>
          <w:szCs w:val="33"/>
        </w:rPr>
        <w:t xml:space="preserve"> / </w:t>
      </w:r>
      <w:r w:rsidRPr="00A445F6">
        <w:rPr>
          <w:rFonts w:ascii="TH SarabunPSK" w:hAnsi="TH SarabunPSK" w:cs="TH SarabunPSK"/>
          <w:sz w:val="33"/>
          <w:szCs w:val="33"/>
          <w:cs/>
        </w:rPr>
        <w:t>กิจกรรมทั้งหมด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ที่ดำเนินการในปีงบประมาณนั้นขององค์การบริหารส่วนตำบล</w:t>
      </w:r>
      <w:r>
        <w:rPr>
          <w:rFonts w:ascii="TH SarabunPSK" w:hAnsi="TH SarabunPSK" w:cs="TH SarabunPSK"/>
          <w:sz w:val="33"/>
          <w:szCs w:val="33"/>
          <w:cs/>
        </w:rPr>
        <w:t>แหลมสอม</w:t>
      </w:r>
      <w:r w:rsidRPr="00A445F6">
        <w:rPr>
          <w:rFonts w:ascii="TH SarabunPSK" w:hAnsi="TH SarabunPSK" w:cs="TH SarabunPSK"/>
          <w:sz w:val="33"/>
          <w:szCs w:val="33"/>
          <w:cs/>
        </w:rPr>
        <w:t>ทำให้มีความชัดเจนในการปฏิบัติมากขึ้น</w:t>
      </w:r>
    </w:p>
    <w:p w14:paraId="78D14440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๓</w:t>
      </w:r>
      <w:r w:rsidRPr="00A445F6">
        <w:rPr>
          <w:rFonts w:ascii="TH SarabunPSK" w:hAnsi="TH SarabunPSK" w:cs="TH SarabunPSK"/>
          <w:sz w:val="33"/>
          <w:szCs w:val="33"/>
        </w:rPr>
        <w:t>.</w:t>
      </w:r>
      <w:r w:rsidRPr="00A445F6">
        <w:rPr>
          <w:rFonts w:ascii="TH SarabunPSK" w:hAnsi="TH SarabunPSK" w:cs="TH SarabunPSK"/>
          <w:sz w:val="33"/>
          <w:szCs w:val="33"/>
          <w:cs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ab/>
        <w:t>แผนการดำเนินงานเป็นแผนที่มีการประสานและบูรณาการการทำงานกับหน่วยงานและการจำแนกรายละเอียดต่างๆของแผนงาน</w:t>
      </w:r>
      <w:r w:rsidRPr="00A445F6">
        <w:rPr>
          <w:rFonts w:ascii="TH SarabunPSK" w:hAnsi="TH SarabunPSK" w:cs="TH SarabunPSK"/>
          <w:sz w:val="33"/>
          <w:szCs w:val="33"/>
        </w:rPr>
        <w:t>/</w:t>
      </w:r>
      <w:r w:rsidRPr="00A445F6">
        <w:rPr>
          <w:rFonts w:ascii="TH SarabunPSK" w:hAnsi="TH SarabunPSK" w:cs="TH SarabunPSK"/>
          <w:sz w:val="33"/>
          <w:szCs w:val="33"/>
          <w:cs/>
        </w:rPr>
        <w:t>โครงการทำให้การติดตามประเมินผลเมื่อสิ้นปีมีความสะดวกมากขึ</w:t>
      </w:r>
      <w:r>
        <w:rPr>
          <w:rFonts w:ascii="TH SarabunPSK" w:hAnsi="TH SarabunPSK" w:cs="TH SarabunPSK" w:hint="cs"/>
          <w:sz w:val="33"/>
          <w:szCs w:val="33"/>
          <w:cs/>
        </w:rPr>
        <w:t>้น</w:t>
      </w:r>
    </w:p>
    <w:p w14:paraId="0F344982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</w:p>
    <w:p w14:paraId="63F4B63F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</w:p>
    <w:p w14:paraId="3E008DAA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</w:p>
    <w:p w14:paraId="1714DC40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</w:p>
    <w:p w14:paraId="6EC7842D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</w:p>
    <w:p w14:paraId="3647997C" w14:textId="08AB46F2" w:rsidR="00620443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>๕๐</w:t>
      </w:r>
      <w:r>
        <w:rPr>
          <w:rFonts w:ascii="TH SarabunPSK" w:hAnsi="TH SarabunPSK" w:cs="TH SarabunPSK"/>
        </w:rPr>
        <w:t>-</w:t>
      </w:r>
    </w:p>
    <w:p w14:paraId="73D80502" w14:textId="77777777" w:rsidR="00620443" w:rsidRPr="009124D4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16"/>
          <w:szCs w:val="16"/>
        </w:rPr>
      </w:pPr>
    </w:p>
    <w:p w14:paraId="41450B32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A445F6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A445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A445F6">
        <w:rPr>
          <w:rFonts w:ascii="TH SarabunPSK" w:hAnsi="TH SarabunPSK" w:cs="TH SarabunPSK"/>
          <w:b/>
          <w:bCs/>
          <w:sz w:val="36"/>
          <w:szCs w:val="36"/>
          <w:cs/>
        </w:rPr>
        <w:t>แนวทางในการจัดทำแผนการดำเนินงาน</w:t>
      </w:r>
    </w:p>
    <w:p w14:paraId="10CB658B" w14:textId="77777777" w:rsidR="00620443" w:rsidRPr="00DD455B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A445F6">
        <w:rPr>
          <w:rFonts w:ascii="TH SarabunPSK" w:hAnsi="TH SarabunPSK" w:cs="TH SarabunPSK"/>
          <w:b/>
          <w:bCs/>
          <w:sz w:val="33"/>
          <w:szCs w:val="33"/>
        </w:rPr>
        <w:tab/>
      </w:r>
      <w:r w:rsidRPr="00A445F6">
        <w:rPr>
          <w:rFonts w:ascii="TH SarabunPSK" w:hAnsi="TH SarabunPSK" w:cs="TH SarabunPSK"/>
          <w:b/>
          <w:bCs/>
          <w:sz w:val="33"/>
          <w:szCs w:val="33"/>
        </w:rPr>
        <w:tab/>
      </w:r>
      <w:r w:rsidRPr="00DD455B">
        <w:rPr>
          <w:rFonts w:ascii="TH SarabunPSK" w:hAnsi="TH SarabunPSK" w:cs="TH SarabunPSK"/>
          <w:cs/>
        </w:rPr>
        <w:t>แผนการดำเนินงานเป็นเครื่องมือสำคัญในการบริหารของผู้บริหารท้องถิ่นเพื่อควบคุมการดำเนินงานให้เป็นไปอย่างเหมาะสมและมีประสิทธิภาพ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รวมทั้งยังเป็นเครื่องมือในการติดตามการดำเนินงาน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และการประเมินผล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ดังนั้นแผนการดำเนินงานจึงมีแนวทาง</w:t>
      </w:r>
    </w:p>
    <w:p w14:paraId="660339F2" w14:textId="77777777" w:rsidR="00620443" w:rsidRPr="00DD455B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 w:hint="cs"/>
          <w:b/>
          <w:bCs/>
          <w:cs/>
        </w:rPr>
        <w:t>๑</w:t>
      </w:r>
      <w:r w:rsidRPr="00DD455B">
        <w:rPr>
          <w:rFonts w:ascii="TH SarabunPSK" w:hAnsi="TH SarabunPSK" w:cs="TH SarabunPSK"/>
          <w:b/>
          <w:bCs/>
        </w:rPr>
        <w:t xml:space="preserve">. </w:t>
      </w:r>
      <w:r w:rsidRPr="00DD455B">
        <w:rPr>
          <w:rFonts w:ascii="TH SarabunPSK" w:hAnsi="TH SarabunPSK" w:cs="TH SarabunPSK"/>
          <w:b/>
          <w:bCs/>
          <w:cs/>
        </w:rPr>
        <w:t>การเก็บรวมรวมข้อมูล</w:t>
      </w:r>
      <w:r w:rsidRPr="00DD455B">
        <w:rPr>
          <w:rFonts w:ascii="TH SarabunPSK" w:hAnsi="TH SarabunPSK" w:cs="TH SarabunPSK"/>
          <w:b/>
          <w:bCs/>
        </w:rPr>
        <w:t xml:space="preserve"> </w:t>
      </w:r>
      <w:r w:rsidRPr="00DD455B">
        <w:rPr>
          <w:rFonts w:ascii="TH SarabunPSK" w:hAnsi="TH SarabunPSK" w:cs="TH SarabunPSK"/>
          <w:cs/>
        </w:rPr>
        <w:t>คณะกรรมการสนับสนุนการพัฒนาท้องถิ่นเก็บรวบรวมข้อมูลโครงการ</w:t>
      </w:r>
      <w:r w:rsidRPr="00DD455B">
        <w:rPr>
          <w:rFonts w:ascii="TH SarabunPSK" w:hAnsi="TH SarabunPSK" w:cs="TH SarabunPSK"/>
        </w:rPr>
        <w:t>/</w:t>
      </w:r>
      <w:r w:rsidRPr="00DD455B">
        <w:rPr>
          <w:rFonts w:ascii="TH SarabunPSK" w:hAnsi="TH SarabunPSK" w:cs="TH SarabunPSK"/>
          <w:cs/>
        </w:rPr>
        <w:t>กิจกรรมที่จะมีการดำเนินการจริงในพื้นที่องค์การบริหารส่วนตำบลแหลมสอม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ซึ่งจะมีโครงการกิจกรรมขององค์การบริหารส่วนตำบลแหลมสอมเอง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และโครงการ</w:t>
      </w:r>
      <w:r w:rsidRPr="00DD455B">
        <w:rPr>
          <w:rFonts w:ascii="TH SarabunPSK" w:hAnsi="TH SarabunPSK" w:cs="TH SarabunPSK"/>
        </w:rPr>
        <w:t xml:space="preserve"> / </w:t>
      </w:r>
      <w:r w:rsidRPr="00DD455B">
        <w:rPr>
          <w:rFonts w:ascii="TH SarabunPSK" w:hAnsi="TH SarabunPSK" w:cs="TH SarabunPSK"/>
          <w:cs/>
        </w:rPr>
        <w:t>กิจกรรมที่หน่วยงานอื่น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จะเข้าดำเนินการในพื้นที่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โดยข้อมูลดังกล่าวสามารถตรวจสอบได้จากหน่วยงานในพื้นที่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และอาจตรวจสอบได้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จากแผนปฏิบัติการพัฒนาจังหวัด</w:t>
      </w:r>
      <w:r w:rsidRPr="00DD455B">
        <w:rPr>
          <w:rFonts w:ascii="TH SarabunPSK" w:hAnsi="TH SarabunPSK" w:cs="TH SarabunPSK"/>
        </w:rPr>
        <w:t xml:space="preserve"> / </w:t>
      </w:r>
      <w:r w:rsidRPr="00DD455B">
        <w:rPr>
          <w:rFonts w:ascii="TH SarabunPSK" w:hAnsi="TH SarabunPSK" w:cs="TH SarabunPSK"/>
          <w:cs/>
        </w:rPr>
        <w:t>อำเภอแบบบูรณาการ</w:t>
      </w:r>
    </w:p>
    <w:p w14:paraId="24D2D873" w14:textId="77777777" w:rsidR="00620443" w:rsidRPr="00DD455B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b/>
          <w:bCs/>
        </w:rPr>
        <w:tab/>
      </w:r>
      <w:r w:rsidRPr="00DD455B">
        <w:rPr>
          <w:rFonts w:ascii="TH SarabunPSK" w:hAnsi="TH SarabunPSK" w:cs="TH SarabunPSK"/>
          <w:b/>
          <w:bCs/>
        </w:rPr>
        <w:tab/>
      </w:r>
      <w:r w:rsidRPr="00DD455B">
        <w:rPr>
          <w:rFonts w:ascii="TH SarabunPSK" w:hAnsi="TH SarabunPSK" w:cs="TH SarabunPSK" w:hint="cs"/>
          <w:b/>
          <w:bCs/>
          <w:cs/>
        </w:rPr>
        <w:t>๒</w:t>
      </w:r>
      <w:r w:rsidRPr="00DD455B">
        <w:rPr>
          <w:rFonts w:ascii="TH SarabunPSK" w:hAnsi="TH SarabunPSK" w:cs="TH SarabunPSK"/>
          <w:b/>
          <w:bCs/>
        </w:rPr>
        <w:t>.</w:t>
      </w:r>
      <w:r w:rsidRPr="00DD455B">
        <w:rPr>
          <w:rFonts w:ascii="TH SarabunPSK" w:hAnsi="TH SarabunPSK" w:cs="TH SarabunPSK"/>
          <w:b/>
          <w:bCs/>
          <w:cs/>
        </w:rPr>
        <w:t>การจัดทำร่างแผนการดำเนินงานคณะกรรมการสนับสนุนการพัฒนาท้องถิ่น</w:t>
      </w:r>
      <w:r w:rsidRPr="00DD455B">
        <w:rPr>
          <w:rFonts w:ascii="TH SarabunPSK" w:hAnsi="TH SarabunPSK" w:cs="TH SarabunPSK"/>
          <w:b/>
          <w:bCs/>
        </w:rPr>
        <w:t xml:space="preserve"> </w:t>
      </w:r>
      <w:r w:rsidRPr="00DD455B">
        <w:rPr>
          <w:rFonts w:ascii="TH SarabunPSK" w:hAnsi="TH SarabunPSK" w:cs="TH SarabunPSK"/>
          <w:cs/>
        </w:rPr>
        <w:t>จัดทำร่างแผนการดำเนินงานโดยพิจารณาจัดหมวดหมู่ให้สอดคล้องกับยุทธศาสตร์และแนวทางการพัฒนาขององค์การบริหารส่วนตำบลแหลมสอม</w:t>
      </w:r>
      <w:r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ที่กำหนดไว้ในแผน</w:t>
      </w:r>
      <w:r>
        <w:rPr>
          <w:rFonts w:ascii="TH SarabunPSK" w:hAnsi="TH SarabunPSK" w:cs="TH SarabunPSK"/>
          <w:cs/>
        </w:rPr>
        <w:t>พัฒน</w:t>
      </w:r>
      <w:r>
        <w:rPr>
          <w:rFonts w:ascii="TH SarabunPSK" w:hAnsi="TH SarabunPSK" w:cs="TH SarabunPSK" w:hint="cs"/>
          <w:cs/>
        </w:rPr>
        <w:t xml:space="preserve">าท้องถิ่น 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โดยมีเค้าโครงแผนปฏิบัติการอยู่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 w:hint="cs"/>
          <w:cs/>
        </w:rPr>
        <w:t>๒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  <w:cs/>
        </w:rPr>
        <w:t>ส่วนคือ</w:t>
      </w:r>
    </w:p>
    <w:p w14:paraId="47C67DF5" w14:textId="77777777" w:rsidR="00620443" w:rsidRPr="00DD455B" w:rsidRDefault="00620443" w:rsidP="00620443">
      <w:pPr>
        <w:autoSpaceDE w:val="0"/>
        <w:autoSpaceDN w:val="0"/>
        <w:adjustRightInd w:val="0"/>
        <w:rPr>
          <w:rFonts w:ascii="TH SarabunPSK" w:hAnsi="TH SarabunPSK" w:cs="TH SarabunPSK" w:hint="cs"/>
          <w:cs/>
        </w:rPr>
      </w:pPr>
      <w:r w:rsidRPr="00DD455B">
        <w:rPr>
          <w:rFonts w:ascii="TH SarabunPSK" w:hAnsi="TH SarabunPSK" w:cs="TH SarabunPSK"/>
          <w:b/>
          <w:bCs/>
          <w:cs/>
        </w:rPr>
        <w:tab/>
      </w:r>
      <w:r w:rsidRPr="00DD455B">
        <w:rPr>
          <w:rFonts w:ascii="TH SarabunPSK" w:hAnsi="TH SarabunPSK" w:cs="TH SarabunPSK"/>
          <w:b/>
          <w:bCs/>
          <w:cs/>
        </w:rPr>
        <w:tab/>
      </w:r>
      <w:r w:rsidRPr="00DD455B">
        <w:rPr>
          <w:rFonts w:ascii="TH SarabunPSK" w:hAnsi="TH SarabunPSK" w:cs="TH SarabunPSK"/>
          <w:cs/>
        </w:rPr>
        <w:t>ส่วนที่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 w:hint="cs"/>
          <w:cs/>
        </w:rPr>
        <w:t>๑</w:t>
      </w:r>
      <w:r w:rsidRPr="00DD455B">
        <w:rPr>
          <w:rFonts w:ascii="TH SarabunPSK" w:hAnsi="TH SarabunPSK" w:cs="TH SarabunPSK"/>
          <w:cs/>
        </w:rPr>
        <w:t xml:space="preserve">   บทนำ</w:t>
      </w:r>
    </w:p>
    <w:p w14:paraId="24DAF31A" w14:textId="77777777" w:rsidR="00620443" w:rsidRPr="00DD455B" w:rsidRDefault="00620443" w:rsidP="00620443">
      <w:pPr>
        <w:numPr>
          <w:ilvl w:val="0"/>
          <w:numId w:val="1"/>
        </w:num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บทนำ</w:t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</w:p>
    <w:p w14:paraId="7EACF0C7" w14:textId="77777777" w:rsidR="00620443" w:rsidRPr="00DD455B" w:rsidRDefault="00620443" w:rsidP="00620443">
      <w:pPr>
        <w:numPr>
          <w:ilvl w:val="0"/>
          <w:numId w:val="1"/>
        </w:num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วัตถุประสงค์ของแผนการดำเนินงาน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</w:p>
    <w:p w14:paraId="4B9DF54F" w14:textId="77777777" w:rsidR="00620443" w:rsidRPr="00DD455B" w:rsidRDefault="00620443" w:rsidP="00620443">
      <w:pPr>
        <w:numPr>
          <w:ilvl w:val="0"/>
          <w:numId w:val="1"/>
        </w:num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การจัดทำแผนการดำเนินงาน</w:t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</w:p>
    <w:p w14:paraId="05D8AAA6" w14:textId="77777777" w:rsidR="00620443" w:rsidRPr="00DD455B" w:rsidRDefault="00620443" w:rsidP="00620443">
      <w:pPr>
        <w:numPr>
          <w:ilvl w:val="0"/>
          <w:numId w:val="1"/>
        </w:numPr>
        <w:autoSpaceDE w:val="0"/>
        <w:autoSpaceDN w:val="0"/>
        <w:adjustRightInd w:val="0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ประโยชน์ของแผนการดำเนินงาน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  <w:r w:rsidRPr="00DD455B">
        <w:rPr>
          <w:rFonts w:ascii="TH SarabunPSK" w:hAnsi="TH SarabunPSK" w:cs="TH SarabunPSK"/>
        </w:rPr>
        <w:tab/>
      </w:r>
    </w:p>
    <w:p w14:paraId="641758B3" w14:textId="77777777" w:rsidR="00620443" w:rsidRPr="00DD455B" w:rsidRDefault="00620443" w:rsidP="00620443">
      <w:pPr>
        <w:autoSpaceDE w:val="0"/>
        <w:autoSpaceDN w:val="0"/>
        <w:adjustRightInd w:val="0"/>
        <w:ind w:left="3600" w:hanging="2324"/>
        <w:rPr>
          <w:rFonts w:ascii="TH SarabunPSK" w:hAnsi="TH SarabunPSK" w:cs="TH SarabunPSK"/>
          <w:cs/>
        </w:rPr>
      </w:pPr>
      <w:r w:rsidRPr="00DD455B">
        <w:rPr>
          <w:rFonts w:ascii="TH SarabunPSK" w:hAnsi="TH SarabunPSK" w:cs="TH SarabunPSK"/>
        </w:rPr>
        <w:t xml:space="preserve">  </w:t>
      </w:r>
      <w:r w:rsidRPr="00DD455B">
        <w:rPr>
          <w:rFonts w:ascii="TH SarabunPSK" w:hAnsi="TH SarabunPSK" w:cs="TH SarabunPSK"/>
          <w:cs/>
        </w:rPr>
        <w:t>ส่วนที่</w:t>
      </w:r>
      <w:r w:rsidRPr="00DD455B">
        <w:rPr>
          <w:rFonts w:ascii="TH SarabunPSK" w:hAnsi="TH SarabunPSK" w:cs="TH SarabunPSK"/>
        </w:rPr>
        <w:t xml:space="preserve"> </w:t>
      </w:r>
      <w:r w:rsidRPr="00DD455B">
        <w:rPr>
          <w:rFonts w:ascii="TH SarabunPSK" w:hAnsi="TH SarabunPSK" w:cs="TH SarabunPSK" w:hint="cs"/>
          <w:cs/>
        </w:rPr>
        <w:t>๒</w:t>
      </w:r>
      <w:r w:rsidRPr="00DD455B">
        <w:rPr>
          <w:rFonts w:ascii="TH SarabunPSK" w:hAnsi="TH SarabunPSK" w:cs="TH SarabunPSK"/>
        </w:rPr>
        <w:t xml:space="preserve">    </w:t>
      </w:r>
      <w:r w:rsidRPr="00DD455B">
        <w:rPr>
          <w:rFonts w:ascii="TH SarabunPSK" w:hAnsi="TH SarabunPSK" w:cs="TH SarabunPSK"/>
          <w:cs/>
        </w:rPr>
        <w:t>บัญชีโครงการ/กิจกรรม</w:t>
      </w:r>
    </w:p>
    <w:p w14:paraId="6EB2C648" w14:textId="77777777" w:rsidR="00620443" w:rsidRPr="00DD455B" w:rsidRDefault="00620443" w:rsidP="00620443">
      <w:pPr>
        <w:numPr>
          <w:ilvl w:val="0"/>
          <w:numId w:val="2"/>
        </w:numPr>
        <w:autoSpaceDE w:val="0"/>
        <w:autoSpaceDN w:val="0"/>
        <w:adjustRightInd w:val="0"/>
        <w:ind w:hanging="1059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cs/>
        </w:rPr>
        <w:t>บัญชีสรุปจำนวนโครงการและงบประมาณ</w:t>
      </w:r>
      <w:r w:rsidRPr="00DD455B">
        <w:rPr>
          <w:rFonts w:ascii="TH SarabunPSK" w:hAnsi="TH SarabunPSK" w:cs="TH SarabunPSK"/>
        </w:rPr>
        <w:t xml:space="preserve"> (</w:t>
      </w:r>
      <w:r w:rsidRPr="00DD455B">
        <w:rPr>
          <w:rFonts w:ascii="TH SarabunPSK" w:hAnsi="TH SarabunPSK" w:cs="TH SarabunPSK"/>
          <w:cs/>
        </w:rPr>
        <w:t>ผด.</w:t>
      </w:r>
      <w:r w:rsidRPr="00DD455B">
        <w:rPr>
          <w:rFonts w:ascii="TH SarabunPSK" w:hAnsi="TH SarabunPSK" w:cs="TH SarabunPSK" w:hint="cs"/>
          <w:cs/>
        </w:rPr>
        <w:t>๑</w:t>
      </w:r>
      <w:r w:rsidRPr="00DD455B">
        <w:rPr>
          <w:rFonts w:ascii="TH SarabunPSK" w:hAnsi="TH SarabunPSK" w:cs="TH SarabunPSK"/>
          <w:cs/>
        </w:rPr>
        <w:t>)</w:t>
      </w:r>
      <w:r w:rsidRPr="00DD455B">
        <w:rPr>
          <w:rFonts w:ascii="TH SarabunPSK" w:hAnsi="TH SarabunPSK" w:cs="TH SarabunPSK"/>
        </w:rPr>
        <w:tab/>
      </w:r>
    </w:p>
    <w:p w14:paraId="5B6DB0A4" w14:textId="77777777" w:rsidR="00620443" w:rsidRPr="00DD455B" w:rsidRDefault="00620443" w:rsidP="00620443">
      <w:pPr>
        <w:numPr>
          <w:ilvl w:val="0"/>
          <w:numId w:val="2"/>
        </w:numPr>
        <w:autoSpaceDE w:val="0"/>
        <w:autoSpaceDN w:val="0"/>
        <w:adjustRightInd w:val="0"/>
        <w:ind w:hanging="1059"/>
        <w:rPr>
          <w:rFonts w:ascii="TH SarabunPSK" w:hAnsi="TH SarabunPSK" w:cs="TH SarabunPSK"/>
          <w:b/>
          <w:bCs/>
        </w:rPr>
      </w:pPr>
      <w:r w:rsidRPr="00DD455B">
        <w:rPr>
          <w:rFonts w:ascii="TH SarabunPSK" w:hAnsi="TH SarabunPSK" w:cs="TH SarabunPSK"/>
          <w:cs/>
        </w:rPr>
        <w:t>บัญชีโครงการ/กิจกรรม/งบประมาณ (ผด.</w:t>
      </w:r>
      <w:r w:rsidRPr="00DD455B">
        <w:rPr>
          <w:rFonts w:ascii="TH SarabunPSK" w:hAnsi="TH SarabunPSK" w:cs="TH SarabunPSK" w:hint="cs"/>
          <w:cs/>
        </w:rPr>
        <w:t>๒</w:t>
      </w:r>
      <w:r w:rsidRPr="00DD455B">
        <w:rPr>
          <w:rFonts w:ascii="TH SarabunPSK" w:hAnsi="TH SarabunPSK" w:cs="TH SarabunPSK"/>
          <w:cs/>
        </w:rPr>
        <w:t>)</w:t>
      </w:r>
      <w:r w:rsidRPr="00DD455B">
        <w:rPr>
          <w:rFonts w:ascii="TH SarabunPSK" w:hAnsi="TH SarabunPSK" w:cs="TH SarabunPSK"/>
          <w:cs/>
        </w:rPr>
        <w:tab/>
      </w:r>
      <w:r w:rsidRPr="00DD455B">
        <w:rPr>
          <w:rFonts w:ascii="TH SarabunPSK" w:hAnsi="TH SarabunPSK" w:cs="TH SarabunPSK"/>
          <w:cs/>
        </w:rPr>
        <w:tab/>
      </w:r>
    </w:p>
    <w:p w14:paraId="1A1E606B" w14:textId="77777777" w:rsidR="00620443" w:rsidRPr="00DD455B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D455B">
        <w:rPr>
          <w:rFonts w:ascii="TH SarabunPSK" w:hAnsi="TH SarabunPSK" w:cs="TH SarabunPSK"/>
          <w:b/>
          <w:bCs/>
        </w:rPr>
        <w:tab/>
      </w:r>
      <w:r w:rsidRPr="00DD455B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๓</w:t>
      </w:r>
      <w:r w:rsidRPr="00DD455B">
        <w:rPr>
          <w:rFonts w:ascii="TH SarabunPSK" w:hAnsi="TH SarabunPSK" w:cs="TH SarabunPSK"/>
          <w:b/>
          <w:bCs/>
        </w:rPr>
        <w:t xml:space="preserve">. </w:t>
      </w:r>
      <w:r w:rsidRPr="00DD455B">
        <w:rPr>
          <w:rFonts w:ascii="TH SarabunPSK" w:hAnsi="TH SarabunPSK" w:cs="TH SarabunPSK"/>
          <w:b/>
          <w:bCs/>
          <w:cs/>
        </w:rPr>
        <w:t>การประกาศแผน</w:t>
      </w:r>
      <w:r>
        <w:rPr>
          <w:rFonts w:ascii="TH SarabunPSK" w:hAnsi="TH SarabunPSK" w:cs="TH SarabunPSK" w:hint="cs"/>
          <w:b/>
          <w:bCs/>
          <w:cs/>
        </w:rPr>
        <w:t>การดำเนินงาน</w:t>
      </w:r>
      <w:r w:rsidRPr="00DD455B">
        <w:rPr>
          <w:rFonts w:ascii="TH SarabunPSK" w:hAnsi="TH SarabunPSK" w:cs="TH SarabunPSK"/>
          <w:cs/>
        </w:rPr>
        <w:t xml:space="preserve"> คณะกรรมการสนับสนุนการพัฒนาท้องถิ่นนำร่างแผนการดำเนินงานเสนอ</w:t>
      </w:r>
      <w:r>
        <w:rPr>
          <w:rFonts w:ascii="TH SarabunPSK" w:hAnsi="TH SarabunPSK" w:cs="TH SarabunPSK" w:hint="cs"/>
          <w:cs/>
        </w:rPr>
        <w:t>คณะกรรมการพัฒนาท้องถิ่น แล้วเสนอ</w:t>
      </w:r>
      <w:r w:rsidRPr="00DD455B">
        <w:rPr>
          <w:rFonts w:ascii="TH SarabunPSK" w:hAnsi="TH SarabunPSK" w:cs="TH SarabunPSK"/>
          <w:cs/>
        </w:rPr>
        <w:t>ผู้บริหารท้องถิ่นเพื่อประกาศใช้</w:t>
      </w:r>
    </w:p>
    <w:p w14:paraId="1A659E5F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A445F6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A445F6">
        <w:rPr>
          <w:rFonts w:ascii="TH SarabunPSK" w:hAnsi="TH SarabunPSK" w:cs="TH SarabunPSK"/>
          <w:b/>
          <w:bCs/>
          <w:sz w:val="36"/>
          <w:szCs w:val="36"/>
          <w:cs/>
        </w:rPr>
        <w:tab/>
        <w:t>ขั้นตอนในการจัดทำแผนการดำเนินงาน</w:t>
      </w:r>
    </w:p>
    <w:p w14:paraId="47797083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b/>
          <w:bCs/>
          <w:sz w:val="33"/>
          <w:szCs w:val="33"/>
        </w:rPr>
        <w:tab/>
      </w:r>
      <w:r w:rsidRPr="00A445F6">
        <w:rPr>
          <w:rFonts w:ascii="TH SarabunPSK" w:hAnsi="TH SarabunPSK" w:cs="TH SarabunPSK"/>
          <w:b/>
          <w:bCs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  <w:cs/>
        </w:rPr>
        <w:t>จากระเบียบกระทรวงมหาดไทยว่าด้วยการจัดทำแผนพัฒนาขององค์กรปกครองส่วนท้องถิ่น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พ</w:t>
      </w:r>
      <w:r w:rsidRPr="00A445F6">
        <w:rPr>
          <w:rFonts w:ascii="TH SarabunPSK" w:hAnsi="TH SarabunPSK" w:cs="TH SarabunPSK"/>
          <w:sz w:val="33"/>
          <w:szCs w:val="33"/>
        </w:rPr>
        <w:t>.</w:t>
      </w:r>
      <w:r w:rsidRPr="00A445F6">
        <w:rPr>
          <w:rFonts w:ascii="TH SarabunPSK" w:hAnsi="TH SarabunPSK" w:cs="TH SarabunPSK"/>
          <w:sz w:val="33"/>
          <w:szCs w:val="33"/>
          <w:cs/>
        </w:rPr>
        <w:t>ศ</w:t>
      </w:r>
      <w:r w:rsidRPr="00A445F6">
        <w:rPr>
          <w:rFonts w:ascii="TH SarabunPSK" w:hAnsi="TH SarabunPSK" w:cs="TH SarabunPSK"/>
          <w:sz w:val="33"/>
          <w:szCs w:val="33"/>
        </w:rPr>
        <w:t>.</w:t>
      </w:r>
      <w:r>
        <w:rPr>
          <w:rFonts w:ascii="TH SarabunPSK" w:hAnsi="TH SarabunPSK" w:cs="TH SarabunPSK" w:hint="cs"/>
          <w:sz w:val="33"/>
          <w:szCs w:val="33"/>
          <w:cs/>
        </w:rPr>
        <w:t>๒๕๔๘</w:t>
      </w:r>
      <w:r w:rsidRPr="00A445F6">
        <w:rPr>
          <w:rFonts w:ascii="TH SarabunPSK" w:hAnsi="TH SarabunPSK" w:cs="TH SarabunPSK"/>
          <w:sz w:val="33"/>
          <w:szCs w:val="33"/>
        </w:rPr>
        <w:t xml:space="preserve"> (</w:t>
      </w:r>
      <w:r w:rsidRPr="00A445F6">
        <w:rPr>
          <w:rFonts w:ascii="TH SarabunPSK" w:hAnsi="TH SarabunPSK" w:cs="TH SarabunPSK"/>
          <w:sz w:val="33"/>
          <w:szCs w:val="33"/>
          <w:cs/>
        </w:rPr>
        <w:t>หมวด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>
        <w:rPr>
          <w:rFonts w:ascii="TH SarabunPSK" w:hAnsi="TH SarabunPSK" w:cs="TH SarabunPSK" w:hint="cs"/>
          <w:sz w:val="33"/>
          <w:szCs w:val="33"/>
          <w:cs/>
        </w:rPr>
        <w:t>๕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ข้อ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>
        <w:rPr>
          <w:rFonts w:ascii="TH SarabunPSK" w:hAnsi="TH SarabunPSK" w:cs="TH SarabunPSK" w:hint="cs"/>
          <w:sz w:val="33"/>
          <w:szCs w:val="33"/>
          <w:cs/>
        </w:rPr>
        <w:t>๒๖</w:t>
      </w:r>
      <w:r w:rsidRPr="00A445F6">
        <w:rPr>
          <w:rFonts w:ascii="TH SarabunPSK" w:hAnsi="TH SarabunPSK" w:cs="TH SarabunPSK"/>
          <w:sz w:val="33"/>
          <w:szCs w:val="33"/>
        </w:rPr>
        <w:t xml:space="preserve">) </w:t>
      </w:r>
      <w:r w:rsidRPr="00A445F6">
        <w:rPr>
          <w:rFonts w:ascii="TH SarabunPSK" w:hAnsi="TH SarabunPSK" w:cs="TH SarabunPSK"/>
          <w:sz w:val="33"/>
          <w:szCs w:val="33"/>
          <w:cs/>
        </w:rPr>
        <w:t>ได้กำหนดให้องค์กรปกคร</w:t>
      </w:r>
      <w:r>
        <w:rPr>
          <w:rFonts w:ascii="TH SarabunPSK" w:hAnsi="TH SarabunPSK" w:cs="TH SarabunPSK"/>
          <w:sz w:val="33"/>
          <w:szCs w:val="33"/>
          <w:cs/>
        </w:rPr>
        <w:t>องส่วนท้องถิ่นจัดทำแผน</w:t>
      </w:r>
      <w:r>
        <w:rPr>
          <w:rFonts w:ascii="TH SarabunPSK" w:hAnsi="TH SarabunPSK" w:cs="TH SarabunPSK" w:hint="cs"/>
          <w:sz w:val="33"/>
          <w:szCs w:val="33"/>
          <w:cs/>
        </w:rPr>
        <w:t>ดำเนินงาน</w:t>
      </w:r>
      <w:r w:rsidRPr="00A445F6">
        <w:rPr>
          <w:rFonts w:ascii="TH SarabunPSK" w:hAnsi="TH SarabunPSK" w:cs="TH SarabunPSK"/>
          <w:sz w:val="33"/>
          <w:szCs w:val="33"/>
          <w:cs/>
        </w:rPr>
        <w:t>โดยมีขั้นตอนดังนี้</w:t>
      </w:r>
    </w:p>
    <w:p w14:paraId="18DE2ECE" w14:textId="77777777" w:rsidR="00620443" w:rsidRPr="003912AE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sz w:val="16"/>
          <w:szCs w:val="16"/>
        </w:rPr>
      </w:pPr>
    </w:p>
    <w:p w14:paraId="1EB646D1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๑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คณะกรรมการสนับสนุนการจัดทำแผนพัฒนา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รวบรวมแผนงาน</w:t>
      </w:r>
      <w:r w:rsidRPr="00A445F6">
        <w:rPr>
          <w:rFonts w:ascii="TH SarabunPSK" w:hAnsi="TH SarabunPSK" w:cs="TH SarabunPSK"/>
          <w:sz w:val="33"/>
          <w:szCs w:val="33"/>
        </w:rPr>
        <w:t xml:space="preserve"> / </w:t>
      </w:r>
      <w:r w:rsidRPr="00A445F6">
        <w:rPr>
          <w:rFonts w:ascii="TH SarabunPSK" w:hAnsi="TH SarabunPSK" w:cs="TH SarabunPSK"/>
          <w:sz w:val="33"/>
          <w:szCs w:val="33"/>
          <w:cs/>
        </w:rPr>
        <w:t>โครงการพัฒนาขององค์กรปกครองส่วนท้องถิ่น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หน่วยราชการส่วนกลาง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ส่วนภูมิภาค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รัฐวิสาหกิจและหน่วยงานอื่น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ที่ดำเนินการในพื้นที่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ขององค์กรปกครองส่วนท้องถิ่น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แล้วจัดทำร่างแผนการดำเนินงาน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เสนอคณะกรรมการพัฒนาท้องถิ่น</w:t>
      </w:r>
    </w:p>
    <w:p w14:paraId="51C77952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5DA9F2B2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6883FEFF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6C861DDF" w14:textId="258C9D0E" w:rsidR="00620443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</w:rPr>
        <w:t>-</w:t>
      </w:r>
      <w:r>
        <w:rPr>
          <w:rFonts w:ascii="TH SarabunPSK" w:hAnsi="TH SarabunPSK" w:cs="TH SarabunPSK" w:hint="cs"/>
          <w:sz w:val="33"/>
          <w:szCs w:val="33"/>
          <w:cs/>
        </w:rPr>
        <w:t>๕๑</w:t>
      </w:r>
      <w:r>
        <w:rPr>
          <w:rFonts w:ascii="TH SarabunPSK" w:hAnsi="TH SarabunPSK" w:cs="TH SarabunPSK"/>
          <w:sz w:val="33"/>
          <w:szCs w:val="33"/>
        </w:rPr>
        <w:t>-</w:t>
      </w:r>
    </w:p>
    <w:p w14:paraId="7034E11B" w14:textId="77777777" w:rsidR="00620443" w:rsidRPr="009124D4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sz w:val="16"/>
          <w:szCs w:val="16"/>
        </w:rPr>
      </w:pPr>
    </w:p>
    <w:p w14:paraId="37ACB4A2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lastRenderedPageBreak/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๒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คณะกรรมการพัฒนาท้องถิ่นพิจารณาร่างแผนการดำเนินงานแล้วเสนอผู้บริหารท้องถิ่นประกาศเป็นแผนการดำเนินงา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 w:hint="cs"/>
          <w:sz w:val="33"/>
          <w:szCs w:val="33"/>
          <w:cs/>
        </w:rPr>
        <w:t>ทั้งนี้ให้ปิดประกาศแผนการดำเนินงานภายในสิบห้าวันนับแต่วันที่ประกาศ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>
        <w:rPr>
          <w:rFonts w:ascii="TH SarabunPSK" w:hAnsi="TH SarabunPSK" w:cs="TH SarabunPSK"/>
          <w:sz w:val="33"/>
          <w:szCs w:val="33"/>
          <w:cs/>
        </w:rPr>
        <w:t>เพื่อให้ประชาชนในท้องถิ่นทราบโดยทั่วกันและต้องปิดประกาศไว้อย่างน้อยสามสิบวัน</w:t>
      </w:r>
    </w:p>
    <w:p w14:paraId="779A6D03" w14:textId="77777777" w:rsidR="00620443" w:rsidRPr="003912AE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3"/>
          <w:szCs w:val="33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A445F6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A445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A445F6">
        <w:rPr>
          <w:rFonts w:ascii="TH SarabunPSK" w:hAnsi="TH SarabunPSK" w:cs="TH SarabunPSK"/>
          <w:b/>
          <w:bCs/>
          <w:sz w:val="36"/>
          <w:szCs w:val="36"/>
          <w:cs/>
        </w:rPr>
        <w:t>ระยะเวล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าในการทำแผน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ดำเนินการ</w:t>
      </w:r>
    </w:p>
    <w:p w14:paraId="7A54F4D6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  <w:cs/>
        </w:rPr>
        <w:tab/>
      </w:r>
      <w:r w:rsidRPr="00A445F6">
        <w:rPr>
          <w:rFonts w:ascii="TH SarabunPSK" w:hAnsi="TH SarabunPSK" w:cs="TH SarabunPSK"/>
          <w:sz w:val="33"/>
          <w:szCs w:val="33"/>
          <w:cs/>
        </w:rPr>
        <w:tab/>
        <w:t>แผน</w:t>
      </w:r>
      <w:r>
        <w:rPr>
          <w:rFonts w:ascii="TH SarabunPSK" w:hAnsi="TH SarabunPSK" w:cs="TH SarabunPSK" w:hint="cs"/>
          <w:sz w:val="33"/>
          <w:szCs w:val="33"/>
          <w:cs/>
        </w:rPr>
        <w:t>การดำเนินงาน</w:t>
      </w:r>
      <w:r w:rsidRPr="00A445F6">
        <w:rPr>
          <w:rFonts w:ascii="TH SarabunPSK" w:hAnsi="TH SarabunPSK" w:cs="TH SarabunPSK"/>
          <w:sz w:val="33"/>
          <w:szCs w:val="33"/>
          <w:cs/>
        </w:rPr>
        <w:t>ต้องจัดทำให้เสร็จภายใน</w:t>
      </w:r>
      <w:r>
        <w:rPr>
          <w:rFonts w:ascii="TH SarabunPSK" w:hAnsi="TH SarabunPSK" w:cs="TH SarabunPSK" w:hint="cs"/>
          <w:sz w:val="33"/>
          <w:szCs w:val="33"/>
          <w:cs/>
        </w:rPr>
        <w:t>สามสิบวันนับแต่วันที่ประกาศใช้ งบประมาณราจ่ายประจำปี งบประมาณรายจ่ายเพิ่มเติม งบประมาณจากเงินสะสม  หรือได้รับแจ้งแผนงานโครงการจากหน่วยงานราชการส่วนกลาง ส่วนภูมิภาค รัฐวิสาหกิจหรือหน่วยงานอื่น ๆ ที่ต้องดำเนินการในพื้นที่องกรปกครองส่วนท้องถิ่นในปีงบประมาณนั้น  การ</w:t>
      </w:r>
      <w:r w:rsidRPr="00A445F6">
        <w:rPr>
          <w:rFonts w:ascii="TH SarabunPSK" w:hAnsi="TH SarabunPSK" w:cs="TH SarabunPSK"/>
          <w:sz w:val="33"/>
          <w:szCs w:val="33"/>
          <w:cs/>
        </w:rPr>
        <w:t>ขยาย</w:t>
      </w:r>
      <w:r>
        <w:rPr>
          <w:rFonts w:ascii="TH SarabunPSK" w:hAnsi="TH SarabunPSK" w:cs="TH SarabunPSK"/>
          <w:sz w:val="33"/>
          <w:szCs w:val="33"/>
          <w:cs/>
        </w:rPr>
        <w:t>เวลาการ</w:t>
      </w:r>
      <w:r w:rsidRPr="00A445F6">
        <w:rPr>
          <w:rFonts w:ascii="TH SarabunPSK" w:hAnsi="TH SarabunPSK" w:cs="TH SarabunPSK"/>
          <w:sz w:val="33"/>
          <w:szCs w:val="33"/>
          <w:cs/>
        </w:rPr>
        <w:t>จัดทำ</w:t>
      </w:r>
      <w:r>
        <w:rPr>
          <w:rFonts w:ascii="TH SarabunPSK" w:hAnsi="TH SarabunPSK" w:cs="TH SarabunPSK" w:hint="cs"/>
          <w:sz w:val="33"/>
          <w:szCs w:val="33"/>
          <w:cs/>
        </w:rPr>
        <w:t>และการแก้ไขแผนการดำเนินงาน</w:t>
      </w:r>
      <w:r w:rsidRPr="00A445F6">
        <w:rPr>
          <w:rFonts w:ascii="TH SarabunPSK" w:hAnsi="TH SarabunPSK" w:cs="TH SarabunPSK"/>
          <w:sz w:val="33"/>
          <w:szCs w:val="33"/>
          <w:cs/>
        </w:rPr>
        <w:t>เป็นอำนาจของผู้บริหารท้องถิ่น</w:t>
      </w:r>
    </w:p>
    <w:p w14:paraId="2841B38C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A445F6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A445F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ประโยชน์ของแผน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การดำเนินงาน </w:t>
      </w:r>
      <w:r w:rsidRPr="00A445F6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การวางแผนที่ดีย่อมส่งผลให้เกิดประโยชน์ดังนี้</w:t>
      </w:r>
    </w:p>
    <w:p w14:paraId="7B91DACC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b/>
          <w:bCs/>
          <w:sz w:val="33"/>
          <w:szCs w:val="33"/>
          <w:cs/>
        </w:rPr>
        <w:tab/>
      </w:r>
      <w:r w:rsidRPr="00A445F6">
        <w:rPr>
          <w:rFonts w:ascii="TH SarabunPSK" w:hAnsi="TH SarabunPSK" w:cs="TH SarabunPSK"/>
          <w:b/>
          <w:bCs/>
          <w:sz w:val="33"/>
          <w:szCs w:val="33"/>
          <w:cs/>
        </w:rPr>
        <w:tab/>
      </w:r>
      <w:r w:rsidRPr="002414FE">
        <w:rPr>
          <w:rFonts w:ascii="TH SarabunPSK" w:hAnsi="TH SarabunPSK" w:cs="TH SarabunPSK" w:hint="cs"/>
          <w:sz w:val="33"/>
          <w:szCs w:val="33"/>
          <w:cs/>
        </w:rPr>
        <w:t>๑</w:t>
      </w:r>
      <w:r w:rsidRPr="002414FE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บรรลุจุดมุ่งหมาย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การวางแผนปฏิบัติการจะมีจ</w:t>
      </w:r>
      <w:r>
        <w:rPr>
          <w:rFonts w:ascii="TH SarabunPSK" w:hAnsi="TH SarabunPSK" w:cs="TH SarabunPSK"/>
          <w:sz w:val="33"/>
          <w:szCs w:val="33"/>
          <w:cs/>
        </w:rPr>
        <w:t>ุดมุ่งหมายปลายทางเพื่อให้องค์</w:t>
      </w:r>
      <w:r>
        <w:rPr>
          <w:rFonts w:ascii="TH SarabunPSK" w:hAnsi="TH SarabunPSK" w:cs="TH SarabunPSK" w:hint="cs"/>
          <w:sz w:val="33"/>
          <w:szCs w:val="33"/>
          <w:cs/>
        </w:rPr>
        <w:t>กร</w:t>
      </w:r>
      <w:r w:rsidRPr="00A445F6">
        <w:rPr>
          <w:rFonts w:ascii="TH SarabunPSK" w:hAnsi="TH SarabunPSK" w:cs="TH SarabunPSK"/>
          <w:sz w:val="33"/>
          <w:szCs w:val="33"/>
          <w:cs/>
        </w:rPr>
        <w:t>บรรลุจุดมุ่งหมายที่กำหนดให้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การกำหนดจุดมุ่งหมายจึงเป็นงานขั้นแรกของการวางแผน</w:t>
      </w:r>
      <w:r>
        <w:rPr>
          <w:rFonts w:ascii="TH SarabunPSK" w:hAnsi="TH SarabunPSK" w:cs="TH SarabunPSK"/>
          <w:sz w:val="33"/>
          <w:szCs w:val="33"/>
          <w:cs/>
        </w:rPr>
        <w:t>ถ้าจุดมุ่งหมายที่กำหนดมีความแ</w:t>
      </w:r>
      <w:r>
        <w:rPr>
          <w:rFonts w:ascii="TH SarabunPSK" w:hAnsi="TH SarabunPSK" w:cs="TH SarabunPSK" w:hint="cs"/>
          <w:sz w:val="33"/>
          <w:szCs w:val="33"/>
          <w:cs/>
        </w:rPr>
        <w:t>จ่ม</w:t>
      </w:r>
      <w:r w:rsidRPr="00A445F6">
        <w:rPr>
          <w:rFonts w:ascii="TH SarabunPSK" w:hAnsi="TH SarabunPSK" w:cs="TH SarabunPSK"/>
          <w:sz w:val="33"/>
          <w:szCs w:val="33"/>
          <w:cs/>
        </w:rPr>
        <w:t>ชัดจะช่วยให้การบริหารงานมีทิศทางตรงไปยังจุดมุ่งหมาย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ที่กำหนดไว้ได้อย่างสะดวกและเกิดผลดี</w:t>
      </w:r>
    </w:p>
    <w:p w14:paraId="2583B541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๒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ประหยัด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การวางแผนเกี่ยวข้องกับการใช้สติปัญญา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เพื่อคิดวิธีการให้องค์กรบรรลุถึงประสิทธิภาพ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เป็นการให้งานในฝ่ายต่าง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มีการประสานกันดี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>
        <w:rPr>
          <w:rFonts w:ascii="TH SarabunPSK" w:hAnsi="TH SarabunPSK" w:cs="TH SarabunPSK" w:hint="cs"/>
          <w:sz w:val="33"/>
          <w:szCs w:val="33"/>
          <w:cs/>
        </w:rPr>
        <w:t>การดำเนิน</w:t>
      </w:r>
      <w:r w:rsidRPr="00A445F6">
        <w:rPr>
          <w:rFonts w:ascii="TH SarabunPSK" w:hAnsi="TH SarabunPSK" w:cs="TH SarabunPSK"/>
          <w:sz w:val="33"/>
          <w:szCs w:val="33"/>
          <w:cs/>
        </w:rPr>
        <w:t>กิจกรรมมีความต่อเนื่องกัน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ก่อให้เกิดความเป็นระเบียบในงานต่าง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ที่ทำ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ซึ่งสิ่งเหล่านี้เป็นการใช้ประโยชน์จากทรัพยากรต่าง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อย่างคุ้มค่านับว่าเป็นการลดต้นทุนที่ดี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ก่อให้เกิดการประหยัดแก่องค์กร</w:t>
      </w:r>
    </w:p>
    <w:p w14:paraId="48CD3CE1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๓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ลดความไม่แน่นอน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ช่วยลดความไม่แน่นอนในอนาคตลงเพราะการวางแผนเป็นงานที่เกี่ยวข้องกับการคาดการณ์เหตุการณ์ในอนาคต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การวางแผนที่มีประสิทธิภาพเป็นผลมาจากการ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วิเคราะห์พื้นฐาน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ของข้อเท็จจริงที่ปรากฏขึ้นแล้ว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ทำการคาดคะเนเหตุการณ์ในอนาคตและได้หาแนวทางพิจารณาป้องกันเหตุการณ์ที่จะเกิดขึ้นไว้แล้ว</w:t>
      </w:r>
    </w:p>
    <w:p w14:paraId="04A55B69" w14:textId="77777777" w:rsidR="00620443" w:rsidRPr="003912AE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๔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เป็นเกณฑ์ในการควบคุม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การวางแผนช่วยให้ผู้บริหารได้กำหนดหน้าที่การควบคุมขึ้น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ทั้งนี้เพราะการวางแผนและการควบคุมเป็นสิ่งที่แยกกันไม่ออกเป็นกิจกรรมที่ดำเนินการ คู่กันอาศัยซึ่งกันและกันกล่าวคือถ้าไม่มีการวางแผนก็ไม่สามารถมีการควบคุม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กล่าวได้ว่าแผนกำหนดจุดมุ่งหมายและมาตรฐานการปฏิบัติงานในหน้าที่การควบคุม</w:t>
      </w:r>
    </w:p>
    <w:p w14:paraId="56B06C30" w14:textId="77777777" w:rsidR="00620443" w:rsidRPr="003912AE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๕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ส่งเสริมให้เกิดนวัตกรรมและการสร้างสรรค์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การวางแผนเป็นพื้นฐานด้านการตัดสินใจและเป็นสิ่งที่ช่วยให้เกิดแนวความคิดใหม่ๆ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และความคิดสร้างสรรค์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ทั้งนี้เนื่องจากขณะที่ฝ่ายจัดการมีการวางแผนกันนั้นจะเป็นการระดมปัญญาของคณะ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ผู้ทำงานด้านการวางแผน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ทำให้เกิดความคิดใหม่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และ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ความคิดสร้างสรรค์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นำมาใช้ประโยชน์แก่องค์กร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และยังเป็นการสร้างทัศนคติการมองอนาคตระหว่างคณะผู้บริหาร</w:t>
      </w:r>
      <w:r w:rsidRPr="002414FE">
        <w:rPr>
          <w:rFonts w:ascii="TH SarabunPSK" w:hAnsi="TH SarabunPSK" w:cs="TH SarabunPSK"/>
        </w:rPr>
        <w:t xml:space="preserve"> </w:t>
      </w:r>
    </w:p>
    <w:p w14:paraId="49334B3F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14:paraId="21546968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14:paraId="7B6626FD" w14:textId="77777777" w:rsidR="00620443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14:paraId="33403A44" w14:textId="77777777" w:rsidR="00620443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</w:rPr>
      </w:pPr>
    </w:p>
    <w:p w14:paraId="4FDA999C" w14:textId="4CA525AD" w:rsidR="00620443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 w:hint="cs"/>
          <w:cs/>
        </w:rPr>
        <w:t>๕๒</w:t>
      </w:r>
      <w:r>
        <w:rPr>
          <w:rFonts w:ascii="TH SarabunPSK" w:hAnsi="TH SarabunPSK" w:cs="TH SarabunPSK" w:hint="cs"/>
          <w:cs/>
        </w:rPr>
        <w:t>-</w:t>
      </w:r>
    </w:p>
    <w:p w14:paraId="1043DAD4" w14:textId="77777777" w:rsidR="00620443" w:rsidRPr="009124D4" w:rsidRDefault="00620443" w:rsidP="00620443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sz w:val="16"/>
          <w:szCs w:val="16"/>
        </w:rPr>
      </w:pPr>
    </w:p>
    <w:p w14:paraId="162EB2BD" w14:textId="77777777" w:rsidR="00620443" w:rsidRPr="00A445F6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lastRenderedPageBreak/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๖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พัฒนาแรงจูงใจ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ระบบการวางแผนที่ดี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จะเป็นการบ่งชี้ให้เห็นถึงความร่วมแรงร่วมใจ</w:t>
      </w:r>
      <w:r w:rsidRPr="00A445F6">
        <w:rPr>
          <w:rFonts w:ascii="TH SarabunPSK" w:hAnsi="TH SarabunPSK" w:cs="TH SarabunPSK"/>
          <w:sz w:val="33"/>
          <w:szCs w:val="33"/>
        </w:rPr>
        <w:t xml:space="preserve">     </w:t>
      </w:r>
      <w:r w:rsidRPr="00A445F6">
        <w:rPr>
          <w:rFonts w:ascii="TH SarabunPSK" w:hAnsi="TH SarabunPSK" w:cs="TH SarabunPSK"/>
          <w:sz w:val="33"/>
          <w:szCs w:val="33"/>
          <w:cs/>
        </w:rPr>
        <w:t>ในการทำงานของผู้บริหารและยังเป็นการสร้างแรงจูงใจ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ให้เกิดขึ้นในกลุ่มคนงานด้วยเพราะเขารู้อย่างชัดเจนว่าองค์กรคาดหวังอะไรบ้าง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นอกจากนั้น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การวางแผนยังเป็นเครื่องมือฝึก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และพัฒนาแรงจูงใจที่ดีสำหรับผู้บริหารในอนาคต</w:t>
      </w:r>
    </w:p>
    <w:p w14:paraId="188BA739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  <w:cs/>
        </w:rPr>
        <w:tab/>
      </w:r>
      <w:r w:rsidRPr="00A445F6">
        <w:rPr>
          <w:rFonts w:ascii="TH SarabunPSK" w:hAnsi="TH SarabunPSK" w:cs="TH SarabunPSK"/>
          <w:sz w:val="33"/>
          <w:szCs w:val="33"/>
          <w:cs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๗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พัฒนาการแข่งขันการวางแผนที่มีประสิทธิภาพทำให้มีการแข่งขัน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มากกว่าองค์กรที่ไม่มีการวางแผนหรือมีการวางแผนที่ขาดประสิทธิภาพ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ทั้งนี้เพราะการวางแผนจะเกี่ยวข้องกับการขยายขอบข่ายการทำงาน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เปลี่ยนแปลงวิธีการทำงานปรับปรุงสิ่งต่าง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ให้ทันต่อการเปลี่ยนแปลงที่จะเกิดขึ้นในอนาคต</w:t>
      </w:r>
    </w:p>
    <w:p w14:paraId="409AEFC7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๘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ทำให้เกิดการประสานงานทีดี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การวางแผนได้สร้างความมั่นใจในเรื่องเอกภาพที่จะบรรลุจุดมุ่งหมายขององค์กร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ทำให้กิจกรรมต่างๆ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ที่จัดวางไว้ไปที่จุดมุ่งหมายเดียวกันมีการจัดประสานงานในฝ่ายต่างๆ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ขององค์กรเพื่อหลีกเลี่ยงความซ้ำซ้อนในงานแต่ละฝ่ายขององค์กร</w:t>
      </w:r>
    </w:p>
    <w:p w14:paraId="12ED765E" w14:textId="77777777" w:rsidR="00620443" w:rsidRPr="00A445F6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33"/>
          <w:szCs w:val="33"/>
        </w:rPr>
      </w:pPr>
      <w:r w:rsidRPr="00A445F6">
        <w:rPr>
          <w:rFonts w:ascii="TH SarabunPSK" w:hAnsi="TH SarabunPSK" w:cs="TH SarabunPSK"/>
          <w:sz w:val="33"/>
          <w:szCs w:val="33"/>
        </w:rPr>
        <w:tab/>
      </w:r>
      <w:r w:rsidRPr="00A445F6">
        <w:rPr>
          <w:rFonts w:ascii="TH SarabunPSK" w:hAnsi="TH SarabunPSK" w:cs="TH SarabunPSK"/>
          <w:sz w:val="33"/>
          <w:szCs w:val="33"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๙</w:t>
      </w:r>
      <w:r w:rsidRPr="00A445F6">
        <w:rPr>
          <w:rFonts w:ascii="TH SarabunPSK" w:hAnsi="TH SarabunPSK" w:cs="TH SarabunPSK"/>
          <w:sz w:val="33"/>
          <w:szCs w:val="33"/>
        </w:rPr>
        <w:t xml:space="preserve">. </w:t>
      </w:r>
      <w:r w:rsidRPr="00A445F6">
        <w:rPr>
          <w:rFonts w:ascii="TH SarabunPSK" w:hAnsi="TH SarabunPSK" w:cs="TH SarabunPSK"/>
          <w:sz w:val="33"/>
          <w:szCs w:val="33"/>
          <w:cs/>
        </w:rPr>
        <w:t>ทำให้แนวทาง</w:t>
      </w:r>
      <w:r w:rsidRPr="00A445F6">
        <w:rPr>
          <w:rFonts w:ascii="TH SarabunPSK" w:hAnsi="TH SarabunPSK" w:cs="TH SarabunPSK"/>
          <w:sz w:val="33"/>
          <w:szCs w:val="33"/>
        </w:rPr>
        <w:t xml:space="preserve"> </w:t>
      </w:r>
      <w:r w:rsidRPr="00A445F6">
        <w:rPr>
          <w:rFonts w:ascii="TH SarabunPSK" w:hAnsi="TH SarabunPSK" w:cs="TH SarabunPSK"/>
          <w:sz w:val="33"/>
          <w:szCs w:val="33"/>
          <w:cs/>
        </w:rPr>
        <w:t>ในการดำเนินงานในปีงบประมาณขององค์กรมีความชัดเจนในการปฏิบัติมากขึ้น</w:t>
      </w:r>
    </w:p>
    <w:p w14:paraId="3AE2BC28" w14:textId="77777777" w:rsidR="00620443" w:rsidRPr="009124D4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14:paraId="2759135D" w14:textId="77777777" w:rsidR="00620443" w:rsidRPr="0007106C" w:rsidRDefault="00620443" w:rsidP="00620443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3"/>
          <w:szCs w:val="33"/>
        </w:rPr>
      </w:pPr>
      <w:r w:rsidRPr="0007106C">
        <w:rPr>
          <w:rFonts w:ascii="TH SarabunPSK" w:hAnsi="TH SarabunPSK" w:cs="TH SarabunPSK" w:hint="cs"/>
          <w:b/>
          <w:bCs/>
          <w:sz w:val="33"/>
          <w:szCs w:val="33"/>
          <w:cs/>
        </w:rPr>
        <w:t>หลักการและเหตุผล</w:t>
      </w:r>
    </w:p>
    <w:p w14:paraId="1F489F8B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  <w:cs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องค์การบริหารส่วนตำบลแหลมสอม  มีหน้าที่และอำนาจตามมาตรา ๕๐ และมาตรา ๕๑ แห่งพระราชบัญญัติองค์การบริหารส่วนตำบล พ.ศ.๒๔๙๖ และที่แก้ไขเพิ่มเติม มาตรา ๑๖ แห่งพระราชบัญญัติกำหนดแผนและขั้นตอนการกระจายอำนาจให้แก่องค์กรปกครองส่วนท้องถิ่น พ.ศ.๒๕๔๒ และที่แก้ไขเพิ่มเติม ประกาศคณะกรรมการการกระจายอำนาจให้แก่องค์กรปกครองส่วนท้องถิ่น เรื่องแผนการกระจายอำนาจให้แก่องค์กรปกครองส่วนท้องถิ่น พ.ศ.๒๕๔๓ และประกาศคระกรรมการกระจายอำนาจให้แก่องค์กรปกครองส่วนท้องถิ่นฉบับต่างๆที่กำหนดให้องค์กรปกครองส่วนท้องถิ่น มีหน้าที่และอำนาจในการจัดทำระบบบริการสาธารณะหรือการจัดทำบริการสาธารณะและกิจกรรมสาธารณะ และมีหน้าที่ต้องปฏิบัติตามระเบียบกระทรวงมหาดไทยที่กำหนดไว้  เช่น ระเบียบกระทรวงมหาดไทยว่าด้วยเงินอุดหนุนขององค์กรปกครองส่วนท้องถิ่น พ.ศ.๒๕๕๙ และที่แก้ไขเพิ่มเติม ระเบียบกระทรวงมหาดไทยว่าด้วยรายจ่ายเกี่ยวกับทุนการศึกษาสำหรับนักศึกษาและการให้ความช่วยเหลือนักเรียนขององค์กรปกครองส่วนท้องถิ่น พ.ศ.๒๕๖๑ 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 ๔) พ.ศ. ๒๕๖๑ ระเบียบกระทรวงมหาดไทยว่าด้วยการเบิกค่าใช้จ่ายในการจัดงาน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พ.ศ.๒๕๖๔ และ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พ.ศ.๒๕๖๖ เป็นต้น</w:t>
      </w:r>
    </w:p>
    <w:p w14:paraId="401D5949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40F70B6E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496A52A1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4560BF6C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90ADC2C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358ADE1C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1FEA3569" w14:textId="77777777" w:rsidR="00A823B2" w:rsidRDefault="00A823B2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3"/>
          <w:szCs w:val="33"/>
        </w:rPr>
      </w:pPr>
    </w:p>
    <w:p w14:paraId="667D1131" w14:textId="770FC453" w:rsidR="00620443" w:rsidRPr="00A823B2" w:rsidRDefault="00620443" w:rsidP="00A823B2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sz w:val="33"/>
          <w:szCs w:val="33"/>
        </w:rPr>
      </w:pPr>
      <w:r>
        <w:rPr>
          <w:rFonts w:ascii="TH SarabunPSK" w:hAnsi="TH SarabunPSK" w:cs="TH SarabunPSK" w:hint="cs"/>
          <w:sz w:val="33"/>
          <w:szCs w:val="33"/>
          <w:cs/>
        </w:rPr>
        <w:t>-๕</w:t>
      </w:r>
      <w:r>
        <w:rPr>
          <w:rFonts w:ascii="TH SarabunPSK" w:hAnsi="TH SarabunPSK" w:cs="TH SarabunPSK" w:hint="cs"/>
          <w:sz w:val="33"/>
          <w:szCs w:val="33"/>
          <w:cs/>
        </w:rPr>
        <w:t>๓</w:t>
      </w:r>
      <w:r>
        <w:rPr>
          <w:rFonts w:ascii="TH SarabunPSK" w:hAnsi="TH SarabunPSK" w:cs="TH SarabunPSK" w:hint="cs"/>
          <w:sz w:val="33"/>
          <w:szCs w:val="33"/>
          <w:cs/>
        </w:rPr>
        <w:t>-</w:t>
      </w:r>
    </w:p>
    <w:p w14:paraId="67096276" w14:textId="77777777" w:rsidR="00620443" w:rsidRDefault="00620443" w:rsidP="00620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  <w:cs/>
        </w:rPr>
        <w:lastRenderedPageBreak/>
        <w:tab/>
      </w:r>
      <w:r>
        <w:rPr>
          <w:rFonts w:ascii="TH SarabunPSK" w:hAnsi="TH SarabunPSK" w:cs="TH SarabunPSK" w:hint="cs"/>
          <w:sz w:val="33"/>
          <w:szCs w:val="33"/>
          <w:cs/>
        </w:rPr>
        <w:t>แผนการดำเนินงาน ประจำปีงบประมาณ พ.ศ.๒๕๖๘ ขององค์การบริหารส่วนตำบลแหลมสอม 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 พ.ศ.๒๕๖๘ โดยมีจุดมุ่งหมายเพื่อแสดงถึงความสัมพันธ์กับการพัฒนาที่สอดคล้อง เชื่อมโยงกับยุทธศาสตร์จังหวัด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กลยุทธ์หรือแนวทางการพัฒนาแผนงาน 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รวมถึงครุภัณฑ์หรือวัสดุที่ดำเนินการจริงทั้งหมดในพื้นที่ขององค์การบริหารส่วนตำบลแหลมสอม ประจำปีงบประมาณ พ.ศ.๒๕๖๘ เพื่อให้เป็นแนวทางในการดำเนินงานในปีงบประมาณ ขององค์การบริหารส่วนตำบลแหลมสอม  ได้มีความชัดเจนในการปฏิบัติงานมากขึ้น แสดงให้เห็นถึงการลดความซ้ำซ้อนของโครงการ  มีการประสานและบูรณาการการทำงานกับหน่วยงานราชการรัฐวิสาหกิจ และหน่วยงานภายในอันได้แก่  สำนัก กอง ฝ่ายต่างๆ ขององค์การบริหารส่วนตำบลแหลมสอม  ในแผนการดำเนินงานไว้อย่างชัดเจน</w:t>
      </w:r>
    </w:p>
    <w:p w14:paraId="550C432F" w14:textId="77777777" w:rsidR="00EE3BE4" w:rsidRDefault="00620443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sz w:val="33"/>
          <w:szCs w:val="33"/>
          <w:cs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>นายกองค์การบริหารส่วนตำบลแหลมสอม  จะใช้แผนการดำเนินงาน ประจำปีงบประมาณ พ.ศ.๒๕๖๘ เป็นเครื่องมือสำคัญในการบริหารงานและควบคุมการดำเนินงานขององค์การบริหารส่วนตำบลแหลมสอมเป็นไปอย่างเหมาะสม และมีประสิทธิภาพ มีความสอดคล้องกับการดำเนินการตามพระราชบัญญัติการจัดซื้อจัดจ้างและการบริหารงานพัสดุภาครัฐ พ.ศ.๒๕๖๐ ต่อ</w:t>
      </w:r>
      <w:r w:rsidR="00EE3BE4">
        <w:rPr>
          <w:rFonts w:ascii="TH SarabunPSK" w:hAnsi="TH SarabunPSK" w:cs="TH SarabunPSK" w:hint="cs"/>
          <w:sz w:val="33"/>
          <w:szCs w:val="33"/>
          <w:cs/>
        </w:rPr>
        <w:t>ไป</w:t>
      </w:r>
    </w:p>
    <w:p w14:paraId="35E0971D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1024EB5D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AC51DC6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044B927D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37A0330D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1A10855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7D01A4B5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79F7A07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598A3357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EA53A79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6F5DC6BD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7CE9C0F8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53204B03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7BE3FA27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5641CAF4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54E5CD5A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2345A987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3"/>
          <w:szCs w:val="33"/>
        </w:rPr>
      </w:pPr>
    </w:p>
    <w:p w14:paraId="0FCAE807" w14:textId="77777777" w:rsid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3"/>
          <w:szCs w:val="33"/>
        </w:rPr>
      </w:pPr>
    </w:p>
    <w:p w14:paraId="40B80EA8" w14:textId="3ECA4A91" w:rsidR="00EE3BE4" w:rsidRDefault="00EE3BE4" w:rsidP="00EE3BE4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 w:hint="cs"/>
          <w:sz w:val="33"/>
          <w:szCs w:val="33"/>
          <w:cs/>
        </w:rPr>
        <w:t>-๕</w:t>
      </w:r>
      <w:r>
        <w:rPr>
          <w:rFonts w:ascii="TH SarabunPSK" w:hAnsi="TH SarabunPSK" w:cs="TH SarabunPSK" w:hint="cs"/>
          <w:sz w:val="33"/>
          <w:szCs w:val="33"/>
          <w:cs/>
        </w:rPr>
        <w:t>๔</w:t>
      </w:r>
      <w:r>
        <w:rPr>
          <w:rFonts w:ascii="TH SarabunPSK" w:hAnsi="TH SarabunPSK" w:cs="TH SarabunPSK" w:hint="cs"/>
          <w:sz w:val="33"/>
          <w:szCs w:val="33"/>
          <w:cs/>
        </w:rPr>
        <w:t>-</w:t>
      </w:r>
    </w:p>
    <w:p w14:paraId="2C483B8C" w14:textId="2E5D7088" w:rsidR="00EE3BE4" w:rsidRPr="00EE3BE4" w:rsidRDefault="00EE3BE4" w:rsidP="00EE3BE4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3"/>
          <w:szCs w:val="33"/>
        </w:rPr>
        <w:sectPr w:rsidR="00EE3BE4" w:rsidRPr="00EE3BE4" w:rsidSect="00620443">
          <w:pgSz w:w="11906" w:h="16838"/>
          <w:pgMar w:top="1021" w:right="900" w:bottom="1247" w:left="1247" w:header="709" w:footer="709" w:gutter="0"/>
          <w:pgNumType w:start="1"/>
          <w:cols w:space="708"/>
          <w:docGrid w:linePitch="435"/>
        </w:sectPr>
      </w:pPr>
    </w:p>
    <w:p w14:paraId="3AA0D0AB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lastRenderedPageBreak/>
        <w:t>ส่วนที่ ๒ บัญชีโครงการพัฒนาท้องถิ่น</w:t>
      </w:r>
    </w:p>
    <w:p w14:paraId="467202FE" w14:textId="77777777" w:rsidR="00620443" w:rsidRPr="00775F96" w:rsidRDefault="00620443" w:rsidP="00620443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</w:t>
      </w:r>
      <w:r w:rsidRPr="00775F96">
        <w:rPr>
          <w:rFonts w:ascii="TH SarabunPSK" w:hAnsi="TH SarabunPSK" w:cs="TH SarabunPSK" w:hint="cs"/>
          <w:b/>
          <w:bCs/>
          <w:sz w:val="30"/>
          <w:szCs w:val="30"/>
          <w:cs/>
        </w:rPr>
        <w:t>ผด.๐๑</w:t>
      </w:r>
    </w:p>
    <w:p w14:paraId="1EE9A012" w14:textId="77777777" w:rsidR="00620443" w:rsidRPr="0009208F" w:rsidRDefault="00620443" w:rsidP="00620443">
      <w:pPr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๒.๑  บัญชีสรุปจำนวนโครงการพัฒนาท้องถิ่น  กิจกรรมและงบประมาณ</w:t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</w:p>
    <w:p w14:paraId="03AE8532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สรุปโครงการพัฒนาท้องถิ่น กิจกรรมและงบประมาณ</w:t>
      </w:r>
    </w:p>
    <w:p w14:paraId="59387A8C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แผนการดำเนินงาน ประจำปีงบประมาณ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66C22D37" w14:textId="77777777" w:rsidR="00620443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องค์การบริหารส่วนตำบลแหลมสอม</w:t>
      </w:r>
      <w:r>
        <w:rPr>
          <w:rFonts w:ascii="TH SarabunPSK" w:hAnsi="TH SarabunPSK" w:cs="TH SarabunPSK" w:hint="cs"/>
          <w:b/>
          <w:bCs/>
          <w:cs/>
        </w:rPr>
        <w:t xml:space="preserve">  อำเภอปะเหลียน  จังหวัดตรัง</w:t>
      </w:r>
    </w:p>
    <w:p w14:paraId="424D8773" w14:textId="77777777" w:rsidR="00620443" w:rsidRPr="00775F96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5"/>
        <w:gridCol w:w="2250"/>
        <w:gridCol w:w="2340"/>
        <w:gridCol w:w="1440"/>
        <w:gridCol w:w="1350"/>
        <w:gridCol w:w="1800"/>
        <w:gridCol w:w="1620"/>
        <w:gridCol w:w="1615"/>
      </w:tblGrid>
      <w:tr w:rsidR="00620443" w14:paraId="26217902" w14:textId="77777777" w:rsidTr="00630ECF">
        <w:tc>
          <w:tcPr>
            <w:tcW w:w="1975" w:type="dxa"/>
            <w:tcBorders>
              <w:bottom w:val="nil"/>
            </w:tcBorders>
            <w:shd w:val="clear" w:color="auto" w:fill="F2F2F2" w:themeFill="background1" w:themeFillShade="F2"/>
          </w:tcPr>
          <w:p w14:paraId="335212E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50" w:type="dxa"/>
            <w:tcBorders>
              <w:bottom w:val="nil"/>
            </w:tcBorders>
            <w:shd w:val="clear" w:color="auto" w:fill="F2F2F2" w:themeFill="background1" w:themeFillShade="F2"/>
          </w:tcPr>
          <w:p w14:paraId="6EAC16B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กลยุทธ์/แนวทางการ</w:t>
            </w:r>
          </w:p>
        </w:tc>
        <w:tc>
          <w:tcPr>
            <w:tcW w:w="2340" w:type="dxa"/>
            <w:tcBorders>
              <w:bottom w:val="nil"/>
            </w:tcBorders>
            <w:shd w:val="clear" w:color="auto" w:fill="F2F2F2" w:themeFill="background1" w:themeFillShade="F2"/>
          </w:tcPr>
          <w:p w14:paraId="5AF11CF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F2F2F2" w:themeFill="background1" w:themeFillShade="F2"/>
          </w:tcPr>
          <w:p w14:paraId="6EEFF9B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โครงการที่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F2F2F2" w:themeFill="background1" w:themeFillShade="F2"/>
          </w:tcPr>
          <w:p w14:paraId="074C4CE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F2F2F2" w:themeFill="background1" w:themeFillShade="F2"/>
          </w:tcPr>
          <w:p w14:paraId="152F2F5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F2F2F2" w:themeFill="background1" w:themeFillShade="F2"/>
          </w:tcPr>
          <w:p w14:paraId="4E379B8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615" w:type="dxa"/>
            <w:tcBorders>
              <w:bottom w:val="nil"/>
            </w:tcBorders>
            <w:shd w:val="clear" w:color="auto" w:fill="F2F2F2" w:themeFill="background1" w:themeFillShade="F2"/>
          </w:tcPr>
          <w:p w14:paraId="465781F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620443" w14:paraId="30550A7E" w14:textId="77777777" w:rsidTr="00630ECF">
        <w:tc>
          <w:tcPr>
            <w:tcW w:w="197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D2C15D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4FE52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พัฒนา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717CF2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773FDC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7DB0AD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ของโครงการ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93AB9D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CF80C4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ของงบประมาณ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2FBC8D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รับผิดชอบ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หลัก</w:t>
            </w:r>
          </w:p>
        </w:tc>
      </w:tr>
      <w:tr w:rsidR="00620443" w14:paraId="0C0821A6" w14:textId="77777777" w:rsidTr="00630ECF">
        <w:tc>
          <w:tcPr>
            <w:tcW w:w="1975" w:type="dxa"/>
            <w:tcBorders>
              <w:top w:val="nil"/>
            </w:tcBorders>
            <w:shd w:val="clear" w:color="auto" w:fill="F2F2F2" w:themeFill="background1" w:themeFillShade="F2"/>
          </w:tcPr>
          <w:p w14:paraId="49805F8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</w:tcBorders>
            <w:shd w:val="clear" w:color="auto" w:fill="F2F2F2" w:themeFill="background1" w:themeFillShade="F2"/>
          </w:tcPr>
          <w:p w14:paraId="5CDEDE5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nil"/>
            </w:tcBorders>
            <w:shd w:val="clear" w:color="auto" w:fill="F2F2F2" w:themeFill="background1" w:themeFillShade="F2"/>
          </w:tcPr>
          <w:p w14:paraId="6D04B74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F2F2F2" w:themeFill="background1" w:themeFillShade="F2"/>
          </w:tcPr>
          <w:p w14:paraId="68F8DCF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F2F2F2" w:themeFill="background1" w:themeFillShade="F2"/>
          </w:tcPr>
          <w:p w14:paraId="2E40C69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2F2F2" w:themeFill="background1" w:themeFillShade="F2"/>
          </w:tcPr>
          <w:p w14:paraId="061076A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2F2F2" w:themeFill="background1" w:themeFillShade="F2"/>
          </w:tcPr>
          <w:p w14:paraId="40A5146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615" w:type="dxa"/>
            <w:tcBorders>
              <w:top w:val="nil"/>
            </w:tcBorders>
            <w:shd w:val="clear" w:color="auto" w:fill="F2F2F2" w:themeFill="background1" w:themeFillShade="F2"/>
          </w:tcPr>
          <w:p w14:paraId="180B7EB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20443" w14:paraId="3FC667BB" w14:textId="77777777" w:rsidTr="00630ECF">
        <w:tc>
          <w:tcPr>
            <w:tcW w:w="1975" w:type="dxa"/>
          </w:tcPr>
          <w:p w14:paraId="2EFF8C8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2250" w:type="dxa"/>
          </w:tcPr>
          <w:p w14:paraId="1CBE41B4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พัฒนาคุณภาพชีวิต</w:t>
            </w:r>
          </w:p>
        </w:tc>
        <w:tc>
          <w:tcPr>
            <w:tcW w:w="2340" w:type="dxa"/>
          </w:tcPr>
          <w:p w14:paraId="49EB4E23" w14:textId="77777777" w:rsidR="00620443" w:rsidRPr="00775F96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</w:t>
            </w:r>
            <w:r w:rsidRPr="00775F96">
              <w:rPr>
                <w:rFonts w:ascii="TH SarabunPSK" w:hAnsi="TH SarabunPSK" w:cs="TH SarabunPSK" w:hint="cs"/>
                <w:sz w:val="30"/>
                <w:szCs w:val="30"/>
                <w:cs/>
              </w:rPr>
              <w:t>แผนงานงบกลาง</w:t>
            </w:r>
          </w:p>
        </w:tc>
        <w:tc>
          <w:tcPr>
            <w:tcW w:w="1440" w:type="dxa"/>
          </w:tcPr>
          <w:p w14:paraId="632173F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๖ โครงการ</w:t>
            </w:r>
          </w:p>
        </w:tc>
        <w:tc>
          <w:tcPr>
            <w:tcW w:w="1350" w:type="dxa"/>
          </w:tcPr>
          <w:p w14:paraId="156A05F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๑๒.๕๐</w:t>
            </w:r>
          </w:p>
        </w:tc>
        <w:tc>
          <w:tcPr>
            <w:tcW w:w="1800" w:type="dxa"/>
          </w:tcPr>
          <w:p w14:paraId="1F72F87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๑๑,๖๑๓,๑๕๗</w:t>
            </w:r>
          </w:p>
        </w:tc>
        <w:tc>
          <w:tcPr>
            <w:tcW w:w="1620" w:type="dxa"/>
          </w:tcPr>
          <w:p w14:paraId="18B3E2F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๖๓.๘๒</w:t>
            </w:r>
          </w:p>
        </w:tc>
        <w:tc>
          <w:tcPr>
            <w:tcW w:w="1615" w:type="dxa"/>
          </w:tcPr>
          <w:p w14:paraId="4817453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671E8C49" w14:textId="77777777" w:rsidTr="00630ECF">
        <w:tc>
          <w:tcPr>
            <w:tcW w:w="1975" w:type="dxa"/>
          </w:tcPr>
          <w:p w14:paraId="39863F3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E34B384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การศึกษาและคุณภาพ</w:t>
            </w:r>
          </w:p>
        </w:tc>
        <w:tc>
          <w:tcPr>
            <w:tcW w:w="2340" w:type="dxa"/>
          </w:tcPr>
          <w:p w14:paraId="76D7BD2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4D81225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6E0E557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36F1A07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6EA6580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7E8C4AC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5BFF60A6" w14:textId="77777777" w:rsidTr="00630ECF">
        <w:tc>
          <w:tcPr>
            <w:tcW w:w="1975" w:type="dxa"/>
          </w:tcPr>
          <w:p w14:paraId="19F8C96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78542C91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ชีวิตของประชาชน</w:t>
            </w:r>
          </w:p>
        </w:tc>
        <w:tc>
          <w:tcPr>
            <w:tcW w:w="2340" w:type="dxa"/>
          </w:tcPr>
          <w:p w14:paraId="503EABF0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๒.แผนงานการศึกษา</w:t>
            </w:r>
          </w:p>
        </w:tc>
        <w:tc>
          <w:tcPr>
            <w:tcW w:w="1440" w:type="dxa"/>
          </w:tcPr>
          <w:p w14:paraId="0F56FA5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 โครงการ</w:t>
            </w:r>
          </w:p>
        </w:tc>
        <w:tc>
          <w:tcPr>
            <w:tcW w:w="1350" w:type="dxa"/>
          </w:tcPr>
          <w:p w14:paraId="16CFBC5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๑๖.๖๗</w:t>
            </w:r>
          </w:p>
        </w:tc>
        <w:tc>
          <w:tcPr>
            <w:tcW w:w="1800" w:type="dxa"/>
          </w:tcPr>
          <w:p w14:paraId="3A7A424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๓.๑๑๑,๓๘๐</w:t>
            </w:r>
          </w:p>
        </w:tc>
        <w:tc>
          <w:tcPr>
            <w:tcW w:w="1620" w:type="dxa"/>
          </w:tcPr>
          <w:p w14:paraId="7F4D9FB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๑๗.๑๐</w:t>
            </w:r>
          </w:p>
        </w:tc>
        <w:tc>
          <w:tcPr>
            <w:tcW w:w="1615" w:type="dxa"/>
          </w:tcPr>
          <w:p w14:paraId="5FF52E5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</w:t>
            </w:r>
          </w:p>
        </w:tc>
      </w:tr>
      <w:tr w:rsidR="00620443" w14:paraId="0319840B" w14:textId="77777777" w:rsidTr="00630ECF">
        <w:tc>
          <w:tcPr>
            <w:tcW w:w="1975" w:type="dxa"/>
          </w:tcPr>
          <w:p w14:paraId="6F2B9E1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775DA842" w14:textId="77777777" w:rsidR="0062044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5F0CD13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09C2A10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0AA7EA3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66D1696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0AC5159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45DB24A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064A63BF" w14:textId="77777777" w:rsidTr="00630ECF">
        <w:tc>
          <w:tcPr>
            <w:tcW w:w="1975" w:type="dxa"/>
          </w:tcPr>
          <w:p w14:paraId="04EB530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52DCA30F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756868C7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๓.แผนงานการศาสนา</w:t>
            </w:r>
          </w:p>
        </w:tc>
        <w:tc>
          <w:tcPr>
            <w:tcW w:w="1440" w:type="dxa"/>
          </w:tcPr>
          <w:p w14:paraId="4188924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 โครงการ</w:t>
            </w:r>
          </w:p>
        </w:tc>
        <w:tc>
          <w:tcPr>
            <w:tcW w:w="1350" w:type="dxa"/>
          </w:tcPr>
          <w:p w14:paraId="2F5F9A1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๒๐.๘๓</w:t>
            </w:r>
          </w:p>
        </w:tc>
        <w:tc>
          <w:tcPr>
            <w:tcW w:w="1800" w:type="dxa"/>
          </w:tcPr>
          <w:p w14:paraId="01A7FD7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๖๘๗,๖๒๐</w:t>
            </w:r>
          </w:p>
        </w:tc>
        <w:tc>
          <w:tcPr>
            <w:tcW w:w="1620" w:type="dxa"/>
          </w:tcPr>
          <w:p w14:paraId="24B46BA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๓.๗๘</w:t>
            </w:r>
          </w:p>
        </w:tc>
        <w:tc>
          <w:tcPr>
            <w:tcW w:w="1615" w:type="dxa"/>
          </w:tcPr>
          <w:p w14:paraId="38934EF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</w:t>
            </w:r>
          </w:p>
        </w:tc>
      </w:tr>
      <w:tr w:rsidR="00620443" w14:paraId="07C1AA3A" w14:textId="77777777" w:rsidTr="00630ECF">
        <w:tc>
          <w:tcPr>
            <w:tcW w:w="1975" w:type="dxa"/>
          </w:tcPr>
          <w:p w14:paraId="6EE13CB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51E46B97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4300519A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วัฒนธรรมและนันทนาการ</w:t>
            </w:r>
          </w:p>
        </w:tc>
        <w:tc>
          <w:tcPr>
            <w:tcW w:w="1440" w:type="dxa"/>
          </w:tcPr>
          <w:p w14:paraId="7E47614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136CB77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4CC6364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6B1C2B0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32ABE6C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70032EA3" w14:textId="77777777" w:rsidTr="00630ECF">
        <w:tc>
          <w:tcPr>
            <w:tcW w:w="1975" w:type="dxa"/>
          </w:tcPr>
          <w:p w14:paraId="2BAC3A8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094F1801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3A589D9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74A3027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2CA2BA8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79DA3CC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445AB4E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66DAB94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4EFC5181" w14:textId="77777777" w:rsidTr="00630ECF">
        <w:tc>
          <w:tcPr>
            <w:tcW w:w="1975" w:type="dxa"/>
          </w:tcPr>
          <w:p w14:paraId="45210C7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1FE8F932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47ACA837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๔.แผนงานสาธารณสุข</w:t>
            </w:r>
          </w:p>
        </w:tc>
        <w:tc>
          <w:tcPr>
            <w:tcW w:w="1440" w:type="dxa"/>
          </w:tcPr>
          <w:p w14:paraId="45BE108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๓ โครงการ</w:t>
            </w:r>
          </w:p>
        </w:tc>
        <w:tc>
          <w:tcPr>
            <w:tcW w:w="1350" w:type="dxa"/>
          </w:tcPr>
          <w:p w14:paraId="278D275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๖.๒๕</w:t>
            </w:r>
          </w:p>
        </w:tc>
        <w:tc>
          <w:tcPr>
            <w:tcW w:w="1800" w:type="dxa"/>
          </w:tcPr>
          <w:p w14:paraId="6D2B310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๒๘๐,๐๐๐</w:t>
            </w:r>
          </w:p>
        </w:tc>
        <w:tc>
          <w:tcPr>
            <w:tcW w:w="1620" w:type="dxa"/>
          </w:tcPr>
          <w:p w14:paraId="2D06015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๑.๕๔</w:t>
            </w:r>
          </w:p>
        </w:tc>
        <w:tc>
          <w:tcPr>
            <w:tcW w:w="1615" w:type="dxa"/>
          </w:tcPr>
          <w:p w14:paraId="5A6E27D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6B54287C" w14:textId="77777777" w:rsidTr="00630ECF">
        <w:tc>
          <w:tcPr>
            <w:tcW w:w="1975" w:type="dxa"/>
          </w:tcPr>
          <w:p w14:paraId="40CFA43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78DCCB51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4970D8B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09379D4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359AA09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080F7FE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55A95EA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5DA057C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09A3A8A7" w14:textId="77777777" w:rsidTr="00630ECF">
        <w:tc>
          <w:tcPr>
            <w:tcW w:w="1975" w:type="dxa"/>
          </w:tcPr>
          <w:p w14:paraId="16A209EC" w14:textId="77777777" w:rsidR="00620443" w:rsidRPr="00BB2C47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C4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50" w:type="dxa"/>
          </w:tcPr>
          <w:p w14:paraId="6163535C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3A81EC3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254F636E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๒๗ โครงการ</w:t>
            </w:r>
          </w:p>
        </w:tc>
        <w:tc>
          <w:tcPr>
            <w:tcW w:w="1350" w:type="dxa"/>
          </w:tcPr>
          <w:p w14:paraId="71A632F2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๕๖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๒๕</w:t>
            </w:r>
          </w:p>
        </w:tc>
        <w:tc>
          <w:tcPr>
            <w:tcW w:w="1800" w:type="dxa"/>
          </w:tcPr>
          <w:p w14:paraId="0FFD72C4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๑๓,๗๙๗,๐๕๖</w:t>
            </w:r>
          </w:p>
        </w:tc>
        <w:tc>
          <w:tcPr>
            <w:tcW w:w="1620" w:type="dxa"/>
          </w:tcPr>
          <w:p w14:paraId="09287EA1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๘๖.๒๕</w:t>
            </w:r>
          </w:p>
        </w:tc>
        <w:tc>
          <w:tcPr>
            <w:tcW w:w="1615" w:type="dxa"/>
          </w:tcPr>
          <w:p w14:paraId="718EAD85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34315E7A" w14:textId="77777777" w:rsidTr="00630ECF">
        <w:tc>
          <w:tcPr>
            <w:tcW w:w="1975" w:type="dxa"/>
          </w:tcPr>
          <w:p w14:paraId="6689C05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4DA4DA37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48545F8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67E2697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73F4810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0607978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6C4C0A4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3C340F0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5024D7A" w14:textId="77777777" w:rsidR="00620443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4633563" w14:textId="77777777" w:rsidR="00620443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A75725E" w14:textId="41E4B9C8" w:rsidR="00620443" w:rsidRPr="00EE3BE4" w:rsidRDefault="00620443" w:rsidP="00EE3BE4">
      <w:pPr>
        <w:jc w:val="center"/>
        <w:rPr>
          <w:rFonts w:ascii="TH SarabunPSK" w:hAnsi="TH SarabunPSK" w:cs="TH SarabunPSK" w:hint="cs"/>
          <w:sz w:val="30"/>
          <w:szCs w:val="30"/>
        </w:rPr>
      </w:pPr>
      <w:r w:rsidRPr="0034727F">
        <w:rPr>
          <w:rFonts w:ascii="TH SarabunPSK" w:hAnsi="TH SarabunPSK" w:cs="TH SarabunPSK" w:hint="cs"/>
          <w:sz w:val="30"/>
          <w:szCs w:val="30"/>
          <w:cs/>
        </w:rPr>
        <w:t>-</w:t>
      </w:r>
      <w:r w:rsidR="00EE3BE4">
        <w:rPr>
          <w:rFonts w:ascii="TH SarabunPSK" w:hAnsi="TH SarabunPSK" w:cs="TH SarabunPSK" w:hint="cs"/>
          <w:sz w:val="30"/>
          <w:szCs w:val="30"/>
          <w:cs/>
        </w:rPr>
        <w:t>๕๕</w:t>
      </w:r>
      <w:r w:rsidRPr="0034727F">
        <w:rPr>
          <w:rFonts w:ascii="TH SarabunPSK" w:hAnsi="TH SarabunPSK" w:cs="TH SarabunPSK" w:hint="cs"/>
          <w:sz w:val="30"/>
          <w:szCs w:val="30"/>
          <w:cs/>
        </w:rPr>
        <w:t>-</w:t>
      </w:r>
    </w:p>
    <w:p w14:paraId="16B16D52" w14:textId="77777777" w:rsidR="00620443" w:rsidRDefault="00620443" w:rsidP="00620443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FBBAF38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lastRenderedPageBreak/>
        <w:t>ส่วนที่ ๒ บัญชีโครงการพัฒนาท้องถิ่น</w:t>
      </w:r>
    </w:p>
    <w:p w14:paraId="4E3DB54F" w14:textId="77777777" w:rsidR="00620443" w:rsidRPr="00775F96" w:rsidRDefault="00620443" w:rsidP="00620443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</w:t>
      </w:r>
      <w:r w:rsidRPr="00775F96">
        <w:rPr>
          <w:rFonts w:ascii="TH SarabunPSK" w:hAnsi="TH SarabunPSK" w:cs="TH SarabunPSK" w:hint="cs"/>
          <w:b/>
          <w:bCs/>
          <w:sz w:val="30"/>
          <w:szCs w:val="30"/>
          <w:cs/>
        </w:rPr>
        <w:t>ผด.๐๑</w:t>
      </w:r>
    </w:p>
    <w:p w14:paraId="306179DB" w14:textId="77777777" w:rsidR="00620443" w:rsidRPr="0009208F" w:rsidRDefault="00620443" w:rsidP="00620443">
      <w:pPr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๒.๑  บัญชีสรุปจำนวนโครงการพัฒนาท้องถิ่น  กิจกรรมและงบประมาณ</w:t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</w:p>
    <w:p w14:paraId="268C9E74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สรุปโครงการพัฒนาท้องถิ่น กิจกรรมและงบประมาณ</w:t>
      </w:r>
    </w:p>
    <w:p w14:paraId="7BA77E16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แผนการดำเนินงาน ประจำปีงบประมาณ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639D09CD" w14:textId="77777777" w:rsidR="00620443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องค์การบริหารส่วนตำบลแหลมสอม</w:t>
      </w:r>
      <w:r>
        <w:rPr>
          <w:rFonts w:ascii="TH SarabunPSK" w:hAnsi="TH SarabunPSK" w:cs="TH SarabunPSK" w:hint="cs"/>
          <w:b/>
          <w:bCs/>
          <w:cs/>
        </w:rPr>
        <w:t xml:space="preserve">  อำเภอปะเหลียน  จังหวัดตรัง</w:t>
      </w:r>
    </w:p>
    <w:p w14:paraId="1A8DE866" w14:textId="77777777" w:rsidR="00620443" w:rsidRPr="00775F96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5"/>
        <w:gridCol w:w="2250"/>
        <w:gridCol w:w="2340"/>
        <w:gridCol w:w="1440"/>
        <w:gridCol w:w="1350"/>
        <w:gridCol w:w="1800"/>
        <w:gridCol w:w="1620"/>
        <w:gridCol w:w="1615"/>
      </w:tblGrid>
      <w:tr w:rsidR="00620443" w14:paraId="596A1321" w14:textId="77777777" w:rsidTr="00630ECF">
        <w:tc>
          <w:tcPr>
            <w:tcW w:w="1975" w:type="dxa"/>
            <w:tcBorders>
              <w:bottom w:val="nil"/>
            </w:tcBorders>
            <w:shd w:val="clear" w:color="auto" w:fill="F2F2F2" w:themeFill="background1" w:themeFillShade="F2"/>
          </w:tcPr>
          <w:p w14:paraId="51194C3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50" w:type="dxa"/>
            <w:tcBorders>
              <w:bottom w:val="nil"/>
            </w:tcBorders>
            <w:shd w:val="clear" w:color="auto" w:fill="F2F2F2" w:themeFill="background1" w:themeFillShade="F2"/>
          </w:tcPr>
          <w:p w14:paraId="528EF9C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กลยุทธ์/แนวทางการ</w:t>
            </w:r>
          </w:p>
        </w:tc>
        <w:tc>
          <w:tcPr>
            <w:tcW w:w="2340" w:type="dxa"/>
            <w:tcBorders>
              <w:bottom w:val="nil"/>
            </w:tcBorders>
            <w:shd w:val="clear" w:color="auto" w:fill="F2F2F2" w:themeFill="background1" w:themeFillShade="F2"/>
          </w:tcPr>
          <w:p w14:paraId="52105E6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F2F2F2" w:themeFill="background1" w:themeFillShade="F2"/>
          </w:tcPr>
          <w:p w14:paraId="5902172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โครงการที่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F2F2F2" w:themeFill="background1" w:themeFillShade="F2"/>
          </w:tcPr>
          <w:p w14:paraId="403EA0B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F2F2F2" w:themeFill="background1" w:themeFillShade="F2"/>
          </w:tcPr>
          <w:p w14:paraId="3DA9324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F2F2F2" w:themeFill="background1" w:themeFillShade="F2"/>
          </w:tcPr>
          <w:p w14:paraId="1EFA897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615" w:type="dxa"/>
            <w:tcBorders>
              <w:bottom w:val="nil"/>
            </w:tcBorders>
            <w:shd w:val="clear" w:color="auto" w:fill="F2F2F2" w:themeFill="background1" w:themeFillShade="F2"/>
          </w:tcPr>
          <w:p w14:paraId="0C7757A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620443" w14:paraId="538710C7" w14:textId="77777777" w:rsidTr="00630ECF">
        <w:tc>
          <w:tcPr>
            <w:tcW w:w="197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56CD00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A764E4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พัฒนา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7A4CAB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0088D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78DB3A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ของโครงการ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23320C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7D7B3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ของงบประมาณ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EEBB4E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รับผิดชอบ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หลัก</w:t>
            </w:r>
          </w:p>
        </w:tc>
      </w:tr>
      <w:tr w:rsidR="00620443" w14:paraId="0BA9910A" w14:textId="77777777" w:rsidTr="00630ECF">
        <w:tc>
          <w:tcPr>
            <w:tcW w:w="1975" w:type="dxa"/>
            <w:tcBorders>
              <w:top w:val="nil"/>
            </w:tcBorders>
            <w:shd w:val="clear" w:color="auto" w:fill="F2F2F2" w:themeFill="background1" w:themeFillShade="F2"/>
          </w:tcPr>
          <w:p w14:paraId="7F9B717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</w:tcBorders>
            <w:shd w:val="clear" w:color="auto" w:fill="F2F2F2" w:themeFill="background1" w:themeFillShade="F2"/>
          </w:tcPr>
          <w:p w14:paraId="095DC86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nil"/>
            </w:tcBorders>
            <w:shd w:val="clear" w:color="auto" w:fill="F2F2F2" w:themeFill="background1" w:themeFillShade="F2"/>
          </w:tcPr>
          <w:p w14:paraId="6DDD611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F2F2F2" w:themeFill="background1" w:themeFillShade="F2"/>
          </w:tcPr>
          <w:p w14:paraId="60E2BB7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F2F2F2" w:themeFill="background1" w:themeFillShade="F2"/>
          </w:tcPr>
          <w:p w14:paraId="753EDE3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2F2F2" w:themeFill="background1" w:themeFillShade="F2"/>
          </w:tcPr>
          <w:p w14:paraId="07DF7B8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2F2F2" w:themeFill="background1" w:themeFillShade="F2"/>
          </w:tcPr>
          <w:p w14:paraId="2392059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615" w:type="dxa"/>
            <w:tcBorders>
              <w:top w:val="nil"/>
            </w:tcBorders>
            <w:shd w:val="clear" w:color="auto" w:fill="F2F2F2" w:themeFill="background1" w:themeFillShade="F2"/>
          </w:tcPr>
          <w:p w14:paraId="33EC4F4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20443" w14:paraId="63F20736" w14:textId="77777777" w:rsidTr="00630ECF">
        <w:tc>
          <w:tcPr>
            <w:tcW w:w="1975" w:type="dxa"/>
          </w:tcPr>
          <w:p w14:paraId="032DDBF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</w:p>
        </w:tc>
        <w:tc>
          <w:tcPr>
            <w:tcW w:w="2250" w:type="dxa"/>
          </w:tcPr>
          <w:p w14:paraId="115D4AF6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การเสริมสร้างความ</w:t>
            </w:r>
          </w:p>
        </w:tc>
        <w:tc>
          <w:tcPr>
            <w:tcW w:w="2340" w:type="dxa"/>
          </w:tcPr>
          <w:p w14:paraId="43116EE0" w14:textId="77777777" w:rsidR="00620443" w:rsidRPr="00775F96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๑.แผนงานการรักษาความ</w:t>
            </w:r>
          </w:p>
        </w:tc>
        <w:tc>
          <w:tcPr>
            <w:tcW w:w="1440" w:type="dxa"/>
          </w:tcPr>
          <w:p w14:paraId="0ED7580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 โครงการ</w:t>
            </w:r>
          </w:p>
        </w:tc>
        <w:tc>
          <w:tcPr>
            <w:tcW w:w="1350" w:type="dxa"/>
          </w:tcPr>
          <w:p w14:paraId="7657BC8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๑๒.๕๐</w:t>
            </w:r>
          </w:p>
        </w:tc>
        <w:tc>
          <w:tcPr>
            <w:tcW w:w="1800" w:type="dxa"/>
          </w:tcPr>
          <w:p w14:paraId="1EE99B8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๒๒๐,๙๐๐</w:t>
            </w:r>
          </w:p>
        </w:tc>
        <w:tc>
          <w:tcPr>
            <w:tcW w:w="1620" w:type="dxa"/>
          </w:tcPr>
          <w:p w14:paraId="02FF90E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๑.๒๑</w:t>
            </w:r>
          </w:p>
        </w:tc>
        <w:tc>
          <w:tcPr>
            <w:tcW w:w="1615" w:type="dxa"/>
          </w:tcPr>
          <w:p w14:paraId="216612F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696850CB" w14:textId="77777777" w:rsidTr="00630ECF">
        <w:tc>
          <w:tcPr>
            <w:tcW w:w="1975" w:type="dxa"/>
          </w:tcPr>
          <w:p w14:paraId="570B9B0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73473168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ความมั่นคงทางสังคม</w:t>
            </w:r>
          </w:p>
        </w:tc>
        <w:tc>
          <w:tcPr>
            <w:tcW w:w="2340" w:type="dxa"/>
          </w:tcPr>
          <w:p w14:paraId="0D3F6922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สงบภายใน</w:t>
            </w:r>
          </w:p>
        </w:tc>
        <w:tc>
          <w:tcPr>
            <w:tcW w:w="1440" w:type="dxa"/>
          </w:tcPr>
          <w:p w14:paraId="54B0E4B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21421BA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002B250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1238CEE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2865EE0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79DF587B" w14:textId="77777777" w:rsidTr="00630ECF">
        <w:tc>
          <w:tcPr>
            <w:tcW w:w="1975" w:type="dxa"/>
          </w:tcPr>
          <w:p w14:paraId="61F0632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5E1875C1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พัฒนาคุณภาพชีวิตและ</w:t>
            </w:r>
          </w:p>
        </w:tc>
        <w:tc>
          <w:tcPr>
            <w:tcW w:w="2340" w:type="dxa"/>
          </w:tcPr>
          <w:p w14:paraId="6B6A5BDB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6A52CC3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0571CE0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79F986C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74B589B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7372101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32007BEE" w14:textId="77777777" w:rsidTr="00630ECF">
        <w:tc>
          <w:tcPr>
            <w:tcW w:w="1975" w:type="dxa"/>
          </w:tcPr>
          <w:p w14:paraId="08524DB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587C0FAA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การศึกษาเรียนรู้อย่าง</w:t>
            </w:r>
          </w:p>
        </w:tc>
        <w:tc>
          <w:tcPr>
            <w:tcW w:w="2340" w:type="dxa"/>
          </w:tcPr>
          <w:p w14:paraId="2A71D0B7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</w:t>
            </w:r>
            <w:r w:rsidRPr="00775F96">
              <w:rPr>
                <w:rFonts w:ascii="TH SarabunPSK" w:hAnsi="TH SarabunPSK" w:cs="TH SarabunPSK" w:hint="cs"/>
                <w:sz w:val="30"/>
                <w:szCs w:val="30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สร้างความ</w:t>
            </w:r>
          </w:p>
        </w:tc>
        <w:tc>
          <w:tcPr>
            <w:tcW w:w="1440" w:type="dxa"/>
          </w:tcPr>
          <w:p w14:paraId="6B60BBC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 โครงการ</w:t>
            </w:r>
          </w:p>
        </w:tc>
        <w:tc>
          <w:tcPr>
            <w:tcW w:w="1350" w:type="dxa"/>
          </w:tcPr>
          <w:p w14:paraId="7911473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๖.๒๕</w:t>
            </w:r>
          </w:p>
        </w:tc>
        <w:tc>
          <w:tcPr>
            <w:tcW w:w="1800" w:type="dxa"/>
          </w:tcPr>
          <w:p w14:paraId="26E6EFF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๑๖๕,๘๕๐</w:t>
            </w:r>
          </w:p>
        </w:tc>
        <w:tc>
          <w:tcPr>
            <w:tcW w:w="1620" w:type="dxa"/>
          </w:tcPr>
          <w:p w14:paraId="0490938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๐.๙๑</w:t>
            </w:r>
          </w:p>
        </w:tc>
        <w:tc>
          <w:tcPr>
            <w:tcW w:w="1615" w:type="dxa"/>
          </w:tcPr>
          <w:p w14:paraId="397754E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0C29CF6E" w14:textId="77777777" w:rsidTr="00630ECF">
        <w:tc>
          <w:tcPr>
            <w:tcW w:w="1975" w:type="dxa"/>
          </w:tcPr>
          <w:p w14:paraId="579F2FC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10F8C8BA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มีคุณภาพ</w:t>
            </w:r>
          </w:p>
        </w:tc>
        <w:tc>
          <w:tcPr>
            <w:tcW w:w="2340" w:type="dxa"/>
          </w:tcPr>
          <w:p w14:paraId="33393C79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เข้มแข็งของชุมชน</w:t>
            </w:r>
          </w:p>
        </w:tc>
        <w:tc>
          <w:tcPr>
            <w:tcW w:w="1440" w:type="dxa"/>
          </w:tcPr>
          <w:p w14:paraId="35D1AA9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4789A13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05FAB6B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7E3F538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5E73665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4594093F" w14:textId="77777777" w:rsidTr="00630ECF">
        <w:tc>
          <w:tcPr>
            <w:tcW w:w="1975" w:type="dxa"/>
          </w:tcPr>
          <w:p w14:paraId="3B076EC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27327F06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573FC6C5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44B9593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15A18C0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7185764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28167EA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0206450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616A0C8B" w14:textId="77777777" w:rsidTr="00630ECF">
        <w:tc>
          <w:tcPr>
            <w:tcW w:w="1975" w:type="dxa"/>
          </w:tcPr>
          <w:p w14:paraId="5B33839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24C1032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1B162DED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๓.แผนงานบริหารงาน</w:t>
            </w:r>
          </w:p>
        </w:tc>
        <w:tc>
          <w:tcPr>
            <w:tcW w:w="1440" w:type="dxa"/>
          </w:tcPr>
          <w:p w14:paraId="3CEC95D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 โครงการ</w:t>
            </w:r>
          </w:p>
        </w:tc>
        <w:tc>
          <w:tcPr>
            <w:tcW w:w="1350" w:type="dxa"/>
          </w:tcPr>
          <w:p w14:paraId="5B3C600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๑๔.๕๘</w:t>
            </w:r>
          </w:p>
        </w:tc>
        <w:tc>
          <w:tcPr>
            <w:tcW w:w="1800" w:type="dxa"/>
          </w:tcPr>
          <w:p w14:paraId="363C8BA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๕๖๖,๐๐๐</w:t>
            </w:r>
          </w:p>
        </w:tc>
        <w:tc>
          <w:tcPr>
            <w:tcW w:w="1620" w:type="dxa"/>
          </w:tcPr>
          <w:p w14:paraId="4BC5D4A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๒.๕๖</w:t>
            </w:r>
          </w:p>
        </w:tc>
        <w:tc>
          <w:tcPr>
            <w:tcW w:w="1615" w:type="dxa"/>
          </w:tcPr>
          <w:p w14:paraId="7F7C5F8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4AE44E3E" w14:textId="77777777" w:rsidTr="00630ECF">
        <w:tc>
          <w:tcPr>
            <w:tcW w:w="1975" w:type="dxa"/>
          </w:tcPr>
          <w:p w14:paraId="3C70216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34BEAF15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124F8EBA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ทั่วไป</w:t>
            </w:r>
          </w:p>
        </w:tc>
        <w:tc>
          <w:tcPr>
            <w:tcW w:w="1440" w:type="dxa"/>
          </w:tcPr>
          <w:p w14:paraId="11231DB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0B38769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10292DC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16CF1A3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222D9CC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52307EAB" w14:textId="77777777" w:rsidTr="00630ECF">
        <w:tc>
          <w:tcPr>
            <w:tcW w:w="1975" w:type="dxa"/>
          </w:tcPr>
          <w:p w14:paraId="339A731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473E4000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3A2A298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7E86E3B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17DC04D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6EB22F5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44CE7C1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407B386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129962B0" w14:textId="77777777" w:rsidTr="00630ECF">
        <w:tc>
          <w:tcPr>
            <w:tcW w:w="1975" w:type="dxa"/>
          </w:tcPr>
          <w:p w14:paraId="2978547E" w14:textId="77777777" w:rsidR="00620443" w:rsidRPr="00E654E2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</w:tcPr>
          <w:p w14:paraId="084E2E9C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3A5EB911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๔.แผนงานการเกษตร</w:t>
            </w:r>
          </w:p>
        </w:tc>
        <w:tc>
          <w:tcPr>
            <w:tcW w:w="1440" w:type="dxa"/>
          </w:tcPr>
          <w:p w14:paraId="5EEE82F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350" w:type="dxa"/>
          </w:tcPr>
          <w:p w14:paraId="7F2303A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๕.๒๖</w:t>
            </w:r>
          </w:p>
        </w:tc>
        <w:tc>
          <w:tcPr>
            <w:tcW w:w="1800" w:type="dxa"/>
          </w:tcPr>
          <w:p w14:paraId="7D4F701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๗๐๐,๐๐๐</w:t>
            </w:r>
          </w:p>
        </w:tc>
        <w:tc>
          <w:tcPr>
            <w:tcW w:w="1620" w:type="dxa"/>
          </w:tcPr>
          <w:p w14:paraId="6B8CD19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๐.๔๖</w:t>
            </w:r>
          </w:p>
        </w:tc>
        <w:tc>
          <w:tcPr>
            <w:tcW w:w="1615" w:type="dxa"/>
          </w:tcPr>
          <w:p w14:paraId="14516B9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</w:t>
            </w:r>
          </w:p>
        </w:tc>
      </w:tr>
      <w:tr w:rsidR="00620443" w14:paraId="616EA9A3" w14:textId="77777777" w:rsidTr="00630ECF">
        <w:tc>
          <w:tcPr>
            <w:tcW w:w="1975" w:type="dxa"/>
          </w:tcPr>
          <w:p w14:paraId="216BC3D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3E440683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52BAA46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5D421B4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4C1E139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38E17D2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3D8B85C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2C98151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78335FD6" w14:textId="77777777" w:rsidTr="00630ECF">
        <w:tc>
          <w:tcPr>
            <w:tcW w:w="1975" w:type="dxa"/>
          </w:tcPr>
          <w:p w14:paraId="6D6EC394" w14:textId="77777777" w:rsidR="00620443" w:rsidRPr="00E654E2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654E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50" w:type="dxa"/>
          </w:tcPr>
          <w:p w14:paraId="4D51FE26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5D8FDB8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72E5E78A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๑๘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 xml:space="preserve"> โครงการ</w:t>
            </w:r>
          </w:p>
        </w:tc>
        <w:tc>
          <w:tcPr>
            <w:tcW w:w="1350" w:type="dxa"/>
          </w:tcPr>
          <w:p w14:paraId="78F091FD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๓๗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๕๐</w:t>
            </w:r>
          </w:p>
        </w:tc>
        <w:tc>
          <w:tcPr>
            <w:tcW w:w="1800" w:type="dxa"/>
          </w:tcPr>
          <w:p w14:paraId="401D96AA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๑,๖๕๒,๗๕๐</w:t>
            </w:r>
          </w:p>
        </w:tc>
        <w:tc>
          <w:tcPr>
            <w:tcW w:w="1620" w:type="dxa"/>
          </w:tcPr>
          <w:p w14:paraId="4A29C60F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๙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๐๘</w:t>
            </w:r>
          </w:p>
        </w:tc>
        <w:tc>
          <w:tcPr>
            <w:tcW w:w="1615" w:type="dxa"/>
          </w:tcPr>
          <w:p w14:paraId="3FA0002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5F09C5C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D7EDBCC" w14:textId="12DDCE23" w:rsidR="00620443" w:rsidRPr="00EE3BE4" w:rsidRDefault="00620443" w:rsidP="00EE3BE4">
      <w:pPr>
        <w:jc w:val="center"/>
        <w:rPr>
          <w:rFonts w:ascii="TH SarabunPSK" w:hAnsi="TH SarabunPSK" w:cs="TH SarabunPSK" w:hint="cs"/>
          <w:sz w:val="30"/>
          <w:szCs w:val="30"/>
        </w:rPr>
      </w:pPr>
      <w:r w:rsidRPr="00F93F56">
        <w:rPr>
          <w:rFonts w:ascii="TH SarabunPSK" w:hAnsi="TH SarabunPSK" w:cs="TH SarabunPSK" w:hint="cs"/>
          <w:sz w:val="30"/>
          <w:szCs w:val="30"/>
          <w:cs/>
        </w:rPr>
        <w:t>-</w:t>
      </w:r>
      <w:r w:rsidR="00EE3BE4">
        <w:rPr>
          <w:rFonts w:ascii="TH SarabunPSK" w:hAnsi="TH SarabunPSK" w:cs="TH SarabunPSK" w:hint="cs"/>
          <w:sz w:val="30"/>
          <w:szCs w:val="30"/>
          <w:cs/>
        </w:rPr>
        <w:t>๕๖</w:t>
      </w:r>
      <w:r w:rsidRPr="00F93F56">
        <w:rPr>
          <w:rFonts w:ascii="TH SarabunPSK" w:hAnsi="TH SarabunPSK" w:cs="TH SarabunPSK" w:hint="cs"/>
          <w:sz w:val="30"/>
          <w:szCs w:val="30"/>
          <w:cs/>
        </w:rPr>
        <w:t>-</w:t>
      </w:r>
    </w:p>
    <w:p w14:paraId="06C30C30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lastRenderedPageBreak/>
        <w:t>ส่วนที่ ๒ บัญชีโครงการพัฒนาท้องถิ่น</w:t>
      </w:r>
    </w:p>
    <w:p w14:paraId="03B73048" w14:textId="77777777" w:rsidR="00620443" w:rsidRPr="00775F96" w:rsidRDefault="00620443" w:rsidP="00620443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</w:t>
      </w:r>
      <w:r w:rsidRPr="00775F96">
        <w:rPr>
          <w:rFonts w:ascii="TH SarabunPSK" w:hAnsi="TH SarabunPSK" w:cs="TH SarabunPSK" w:hint="cs"/>
          <w:b/>
          <w:bCs/>
          <w:sz w:val="30"/>
          <w:szCs w:val="30"/>
          <w:cs/>
        </w:rPr>
        <w:t>ผด.๐๑</w:t>
      </w:r>
    </w:p>
    <w:p w14:paraId="25C3FF64" w14:textId="77777777" w:rsidR="00620443" w:rsidRPr="0009208F" w:rsidRDefault="00620443" w:rsidP="00620443">
      <w:pPr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๒.๑  บัญชีสรุปจำนวนโครงการพัฒนาท้องถิ่น  กิจกรรมและงบประมาณ</w:t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  <w:r w:rsidRPr="0009208F">
        <w:rPr>
          <w:rFonts w:ascii="TH SarabunPSK" w:hAnsi="TH SarabunPSK" w:cs="TH SarabunPSK"/>
          <w:b/>
          <w:bCs/>
          <w:cs/>
        </w:rPr>
        <w:tab/>
      </w:r>
    </w:p>
    <w:p w14:paraId="6B2972DF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สรุปโครงการพัฒนาท้องถิ่น กิจกรรมและงบประมาณ</w:t>
      </w:r>
    </w:p>
    <w:p w14:paraId="3028C328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แผนการดำเนินงาน ประจำปีงบประมาณ พ.ศ.๒๕๖</w:t>
      </w:r>
      <w:r>
        <w:rPr>
          <w:rFonts w:ascii="TH SarabunPSK" w:hAnsi="TH SarabunPSK" w:cs="TH SarabunPSK" w:hint="cs"/>
          <w:b/>
          <w:bCs/>
          <w:cs/>
        </w:rPr>
        <w:t>๘</w:t>
      </w:r>
    </w:p>
    <w:p w14:paraId="26D3AFF9" w14:textId="77777777" w:rsidR="00620443" w:rsidRDefault="00620443" w:rsidP="00620443">
      <w:pPr>
        <w:jc w:val="center"/>
        <w:rPr>
          <w:rFonts w:ascii="TH SarabunPSK" w:hAnsi="TH SarabunPSK" w:cs="TH SarabunPSK"/>
          <w:b/>
          <w:bCs/>
        </w:rPr>
      </w:pPr>
      <w:r w:rsidRPr="0009208F">
        <w:rPr>
          <w:rFonts w:ascii="TH SarabunPSK" w:hAnsi="TH SarabunPSK" w:cs="TH SarabunPSK" w:hint="cs"/>
          <w:b/>
          <w:bCs/>
          <w:cs/>
        </w:rPr>
        <w:t>องค์การบริหารส่วนตำบลแหลมสอม</w:t>
      </w:r>
      <w:r>
        <w:rPr>
          <w:rFonts w:ascii="TH SarabunPSK" w:hAnsi="TH SarabunPSK" w:cs="TH SarabunPSK" w:hint="cs"/>
          <w:b/>
          <w:bCs/>
          <w:cs/>
        </w:rPr>
        <w:t xml:space="preserve">  อำเภอปะเหลียน  จังหวัดตรัง</w:t>
      </w:r>
    </w:p>
    <w:p w14:paraId="2212A027" w14:textId="77777777" w:rsidR="00620443" w:rsidRPr="00775F96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5"/>
        <w:gridCol w:w="2250"/>
        <w:gridCol w:w="2340"/>
        <w:gridCol w:w="1440"/>
        <w:gridCol w:w="1350"/>
        <w:gridCol w:w="1800"/>
        <w:gridCol w:w="1620"/>
        <w:gridCol w:w="1615"/>
      </w:tblGrid>
      <w:tr w:rsidR="00620443" w14:paraId="7BF02DD9" w14:textId="77777777" w:rsidTr="00630ECF">
        <w:tc>
          <w:tcPr>
            <w:tcW w:w="1975" w:type="dxa"/>
            <w:tcBorders>
              <w:bottom w:val="nil"/>
            </w:tcBorders>
            <w:shd w:val="clear" w:color="auto" w:fill="F2F2F2" w:themeFill="background1" w:themeFillShade="F2"/>
          </w:tcPr>
          <w:p w14:paraId="3F96B09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50" w:type="dxa"/>
            <w:tcBorders>
              <w:bottom w:val="nil"/>
            </w:tcBorders>
            <w:shd w:val="clear" w:color="auto" w:fill="F2F2F2" w:themeFill="background1" w:themeFillShade="F2"/>
          </w:tcPr>
          <w:p w14:paraId="1301621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กลยุทธ์/แนวทางการ</w:t>
            </w:r>
          </w:p>
        </w:tc>
        <w:tc>
          <w:tcPr>
            <w:tcW w:w="2340" w:type="dxa"/>
            <w:tcBorders>
              <w:bottom w:val="nil"/>
            </w:tcBorders>
            <w:shd w:val="clear" w:color="auto" w:fill="F2F2F2" w:themeFill="background1" w:themeFillShade="F2"/>
          </w:tcPr>
          <w:p w14:paraId="371C6F3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F2F2F2" w:themeFill="background1" w:themeFillShade="F2"/>
          </w:tcPr>
          <w:p w14:paraId="58E32B3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โครงการที่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F2F2F2" w:themeFill="background1" w:themeFillShade="F2"/>
          </w:tcPr>
          <w:p w14:paraId="1DFD59C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F2F2F2" w:themeFill="background1" w:themeFillShade="F2"/>
          </w:tcPr>
          <w:p w14:paraId="1B69489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F2F2F2" w:themeFill="background1" w:themeFillShade="F2"/>
          </w:tcPr>
          <w:p w14:paraId="3112658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615" w:type="dxa"/>
            <w:tcBorders>
              <w:bottom w:val="nil"/>
            </w:tcBorders>
            <w:shd w:val="clear" w:color="auto" w:fill="F2F2F2" w:themeFill="background1" w:themeFillShade="F2"/>
          </w:tcPr>
          <w:p w14:paraId="29CEC1D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620443" w14:paraId="7006975E" w14:textId="77777777" w:rsidTr="00630ECF">
        <w:tc>
          <w:tcPr>
            <w:tcW w:w="197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1BD39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E9242E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พัฒนา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1E082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72B0DB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9BB029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ของโครงการ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65E7EF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3ABBF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ของงบประมาณ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24945C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รับผิดชอบ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หลัก</w:t>
            </w:r>
          </w:p>
        </w:tc>
      </w:tr>
      <w:tr w:rsidR="00620443" w14:paraId="57678F87" w14:textId="77777777" w:rsidTr="00630ECF">
        <w:tc>
          <w:tcPr>
            <w:tcW w:w="1975" w:type="dxa"/>
            <w:tcBorders>
              <w:top w:val="nil"/>
            </w:tcBorders>
            <w:shd w:val="clear" w:color="auto" w:fill="F2F2F2" w:themeFill="background1" w:themeFillShade="F2"/>
          </w:tcPr>
          <w:p w14:paraId="47E9EB3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nil"/>
            </w:tcBorders>
            <w:shd w:val="clear" w:color="auto" w:fill="F2F2F2" w:themeFill="background1" w:themeFillShade="F2"/>
          </w:tcPr>
          <w:p w14:paraId="73F1260B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nil"/>
            </w:tcBorders>
            <w:shd w:val="clear" w:color="auto" w:fill="F2F2F2" w:themeFill="background1" w:themeFillShade="F2"/>
          </w:tcPr>
          <w:p w14:paraId="054D736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F2F2F2" w:themeFill="background1" w:themeFillShade="F2"/>
          </w:tcPr>
          <w:p w14:paraId="074FFBA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F2F2F2" w:themeFill="background1" w:themeFillShade="F2"/>
          </w:tcPr>
          <w:p w14:paraId="2274E31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2F2F2" w:themeFill="background1" w:themeFillShade="F2"/>
          </w:tcPr>
          <w:p w14:paraId="7939E65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2F2F2" w:themeFill="background1" w:themeFillShade="F2"/>
          </w:tcPr>
          <w:p w14:paraId="3D47704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ทั้งหมด</w:t>
            </w:r>
          </w:p>
        </w:tc>
        <w:tc>
          <w:tcPr>
            <w:tcW w:w="1615" w:type="dxa"/>
            <w:tcBorders>
              <w:top w:val="nil"/>
            </w:tcBorders>
            <w:shd w:val="clear" w:color="auto" w:fill="F2F2F2" w:themeFill="background1" w:themeFillShade="F2"/>
          </w:tcPr>
          <w:p w14:paraId="78AB1C3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20443" w14:paraId="678AEA73" w14:textId="77777777" w:rsidTr="00630ECF">
        <w:tc>
          <w:tcPr>
            <w:tcW w:w="1975" w:type="dxa"/>
          </w:tcPr>
          <w:p w14:paraId="3AFA049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248EC077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137A6422" w14:textId="77777777" w:rsidR="00620443" w:rsidRPr="00775F96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59602A1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593BA7F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60A7B95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1D7E668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152FD85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261B2E6C" w14:textId="77777777" w:rsidTr="00630ECF">
        <w:tc>
          <w:tcPr>
            <w:tcW w:w="1975" w:type="dxa"/>
          </w:tcPr>
          <w:p w14:paraId="5751391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502F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2250" w:type="dxa"/>
          </w:tcPr>
          <w:p w14:paraId="6208C043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ก่อสร้างปรับปรุงบำรุง</w:t>
            </w:r>
          </w:p>
        </w:tc>
        <w:tc>
          <w:tcPr>
            <w:tcW w:w="2340" w:type="dxa"/>
          </w:tcPr>
          <w:p w14:paraId="04C4A30F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๑.แผนงานเคหะและชุมชน</w:t>
            </w:r>
          </w:p>
        </w:tc>
        <w:tc>
          <w:tcPr>
            <w:tcW w:w="1440" w:type="dxa"/>
          </w:tcPr>
          <w:p w14:paraId="06B02C5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350" w:type="dxa"/>
          </w:tcPr>
          <w:p w14:paraId="2FA136A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๔.๑๗</w:t>
            </w:r>
          </w:p>
        </w:tc>
        <w:tc>
          <w:tcPr>
            <w:tcW w:w="1800" w:type="dxa"/>
          </w:tcPr>
          <w:p w14:paraId="56B9AD7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๕๐๐,๐๐๐</w:t>
            </w:r>
          </w:p>
        </w:tc>
        <w:tc>
          <w:tcPr>
            <w:tcW w:w="1620" w:type="dxa"/>
          </w:tcPr>
          <w:p w14:paraId="2C403BB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๒.๗๕</w:t>
            </w:r>
          </w:p>
        </w:tc>
        <w:tc>
          <w:tcPr>
            <w:tcW w:w="1615" w:type="dxa"/>
          </w:tcPr>
          <w:p w14:paraId="373FCFF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20443" w14:paraId="48F945A8" w14:textId="77777777" w:rsidTr="00630ECF">
        <w:tc>
          <w:tcPr>
            <w:tcW w:w="1975" w:type="dxa"/>
          </w:tcPr>
          <w:p w14:paraId="7BD0B55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10C95E64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รักษาถนน สะพาน </w:t>
            </w:r>
          </w:p>
        </w:tc>
        <w:tc>
          <w:tcPr>
            <w:tcW w:w="2340" w:type="dxa"/>
          </w:tcPr>
          <w:p w14:paraId="1836D402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๒.แผนงานอุตสาหกรรม</w:t>
            </w:r>
          </w:p>
        </w:tc>
        <w:tc>
          <w:tcPr>
            <w:tcW w:w="1440" w:type="dxa"/>
          </w:tcPr>
          <w:p w14:paraId="0A70149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350" w:type="dxa"/>
          </w:tcPr>
          <w:p w14:paraId="08D3943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๔.๑๗</w:t>
            </w:r>
          </w:p>
        </w:tc>
        <w:tc>
          <w:tcPr>
            <w:tcW w:w="1800" w:type="dxa"/>
          </w:tcPr>
          <w:p w14:paraId="37EAD3C2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๙๙๒,๓๐๐</w:t>
            </w:r>
          </w:p>
        </w:tc>
        <w:tc>
          <w:tcPr>
            <w:tcW w:w="1620" w:type="dxa"/>
          </w:tcPr>
          <w:p w14:paraId="46CA8D0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๕.๔๕</w:t>
            </w:r>
          </w:p>
        </w:tc>
        <w:tc>
          <w:tcPr>
            <w:tcW w:w="1615" w:type="dxa"/>
          </w:tcPr>
          <w:p w14:paraId="6390E6F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20443" w14:paraId="66E6E838" w14:textId="77777777" w:rsidTr="00630ECF">
        <w:tc>
          <w:tcPr>
            <w:tcW w:w="1975" w:type="dxa"/>
          </w:tcPr>
          <w:p w14:paraId="1DF2132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AD57FD4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ทางเท้า ระบบจราจร</w:t>
            </w:r>
          </w:p>
        </w:tc>
        <w:tc>
          <w:tcPr>
            <w:tcW w:w="2340" w:type="dxa"/>
          </w:tcPr>
          <w:p w14:paraId="1B95DEDB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และการโยธา</w:t>
            </w:r>
          </w:p>
        </w:tc>
        <w:tc>
          <w:tcPr>
            <w:tcW w:w="1440" w:type="dxa"/>
          </w:tcPr>
          <w:p w14:paraId="5F932E5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2C65444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43F82F2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2334E3B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3F10144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5BFC378A" w14:textId="77777777" w:rsidTr="00630ECF">
        <w:tc>
          <w:tcPr>
            <w:tcW w:w="1975" w:type="dxa"/>
          </w:tcPr>
          <w:p w14:paraId="436792EC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777C34C2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แหล่งน้ำ ขยายเขตไฟฟ้า</w:t>
            </w:r>
          </w:p>
        </w:tc>
        <w:tc>
          <w:tcPr>
            <w:tcW w:w="2340" w:type="dxa"/>
          </w:tcPr>
          <w:p w14:paraId="7300EC30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0571D51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7B07A8BE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6FE16A5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35BAA756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54B26C9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721CC6D1" w14:textId="77777777" w:rsidTr="00630ECF">
        <w:tc>
          <w:tcPr>
            <w:tcW w:w="1975" w:type="dxa"/>
          </w:tcPr>
          <w:p w14:paraId="75EB97C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A2B782D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แสงสว่างสาธารณะ</w:t>
            </w:r>
          </w:p>
        </w:tc>
        <w:tc>
          <w:tcPr>
            <w:tcW w:w="2340" w:type="dxa"/>
          </w:tcPr>
          <w:p w14:paraId="20AE34FC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56336AD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0D964B9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59DDB98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2A22CD8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14328B75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457CB3B8" w14:textId="77777777" w:rsidTr="00630ECF">
        <w:tc>
          <w:tcPr>
            <w:tcW w:w="1975" w:type="dxa"/>
          </w:tcPr>
          <w:p w14:paraId="55042C6C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50" w:type="dxa"/>
          </w:tcPr>
          <w:p w14:paraId="1C2905AD" w14:textId="77777777" w:rsidR="00620443" w:rsidRPr="00F1018D" w:rsidRDefault="00620443" w:rsidP="00630EC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6CCB7A8A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</w:tcPr>
          <w:p w14:paraId="5528DEEB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1BFCAEAC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47C5B308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06721CBE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62C5488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277DE08D" w14:textId="77777777" w:rsidTr="00630ECF">
        <w:tc>
          <w:tcPr>
            <w:tcW w:w="1975" w:type="dxa"/>
          </w:tcPr>
          <w:p w14:paraId="5C076EA9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250" w:type="dxa"/>
          </w:tcPr>
          <w:p w14:paraId="242D3AEA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7639DD99" w14:textId="77777777" w:rsidR="00620443" w:rsidRPr="005502F3" w:rsidRDefault="00620443" w:rsidP="00630EC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24F7386F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๔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 xml:space="preserve"> โครงการ</w:t>
            </w:r>
          </w:p>
        </w:tc>
        <w:tc>
          <w:tcPr>
            <w:tcW w:w="1350" w:type="dxa"/>
          </w:tcPr>
          <w:p w14:paraId="3B3CCBEC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๘.๓๔</w:t>
            </w:r>
          </w:p>
        </w:tc>
        <w:tc>
          <w:tcPr>
            <w:tcW w:w="1800" w:type="dxa"/>
          </w:tcPr>
          <w:p w14:paraId="2667EF28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๑,๔๙๒,๓</w:t>
            </w:r>
            <w:r w:rsidRPr="00F1018D"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๐๐</w:t>
            </w:r>
          </w:p>
        </w:tc>
        <w:tc>
          <w:tcPr>
            <w:tcW w:w="1620" w:type="dxa"/>
          </w:tcPr>
          <w:p w14:paraId="7C4EA3E0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i/>
                <w:i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sz w:val="30"/>
                <w:szCs w:val="30"/>
                <w:cs/>
              </w:rPr>
              <w:t>๘.๒๐</w:t>
            </w:r>
          </w:p>
        </w:tc>
        <w:tc>
          <w:tcPr>
            <w:tcW w:w="1615" w:type="dxa"/>
          </w:tcPr>
          <w:p w14:paraId="6FF1BA1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620443" w14:paraId="70042A32" w14:textId="77777777" w:rsidTr="00630ECF">
        <w:tc>
          <w:tcPr>
            <w:tcW w:w="1975" w:type="dxa"/>
          </w:tcPr>
          <w:p w14:paraId="231C37FF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0C9D0303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7E89479A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738CE40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7F145E1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4B69B2A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30F8847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48FEBF78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36AAA893" w14:textId="77777777" w:rsidTr="00630ECF">
        <w:tc>
          <w:tcPr>
            <w:tcW w:w="1975" w:type="dxa"/>
            <w:shd w:val="clear" w:color="auto" w:fill="F2F2F2" w:themeFill="background1" w:themeFillShade="F2"/>
          </w:tcPr>
          <w:p w14:paraId="6AD3A491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545D37CD" w14:textId="77777777" w:rsidR="00620443" w:rsidRPr="00F1018D" w:rsidRDefault="00620443" w:rsidP="00630EC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14:paraId="17328752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087E1216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๔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</w:t>
            </w: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โครงการ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6788796E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๑๐๐ 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79A76DF0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</w:t>
            </w: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๙๗,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๒๐๗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27318F7E" w14:textId="77777777" w:rsidR="00620443" w:rsidRPr="00F1018D" w:rsidRDefault="00620443" w:rsidP="00630EC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01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615" w:type="dxa"/>
          </w:tcPr>
          <w:p w14:paraId="335A9FA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0443" w14:paraId="4BFAB748" w14:textId="77777777" w:rsidTr="00630ECF">
        <w:tc>
          <w:tcPr>
            <w:tcW w:w="1975" w:type="dxa"/>
          </w:tcPr>
          <w:p w14:paraId="4C11D50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50" w:type="dxa"/>
          </w:tcPr>
          <w:p w14:paraId="6325A41D" w14:textId="77777777" w:rsidR="00620443" w:rsidRDefault="00620443" w:rsidP="00630EC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3615C613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14:paraId="7C5CA310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14:paraId="08E886B1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00" w:type="dxa"/>
          </w:tcPr>
          <w:p w14:paraId="5B83DABD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6C6B6577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15" w:type="dxa"/>
          </w:tcPr>
          <w:p w14:paraId="6F207A24" w14:textId="77777777" w:rsidR="00620443" w:rsidRPr="005502F3" w:rsidRDefault="00620443" w:rsidP="00630EC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C5616E7" w14:textId="77777777" w:rsidR="00620443" w:rsidRPr="0009208F" w:rsidRDefault="00620443" w:rsidP="0062044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DB97C47" w14:textId="30A0777D" w:rsidR="00620443" w:rsidRPr="00F1018D" w:rsidRDefault="00620443" w:rsidP="00620443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F93F56">
        <w:rPr>
          <w:rFonts w:ascii="TH SarabunPSK" w:hAnsi="TH SarabunPSK" w:cs="TH SarabunPSK" w:hint="cs"/>
          <w:sz w:val="30"/>
          <w:szCs w:val="30"/>
          <w:cs/>
        </w:rPr>
        <w:t>-</w:t>
      </w:r>
      <w:r w:rsidR="00EE3BE4">
        <w:rPr>
          <w:rFonts w:ascii="TH SarabunPSK" w:hAnsi="TH SarabunPSK" w:cs="TH SarabunPSK" w:hint="cs"/>
          <w:sz w:val="30"/>
          <w:szCs w:val="30"/>
          <w:cs/>
        </w:rPr>
        <w:t>๕๗</w:t>
      </w:r>
      <w:r w:rsidRPr="00F93F56">
        <w:rPr>
          <w:rFonts w:ascii="TH SarabunPSK" w:hAnsi="TH SarabunPSK" w:cs="TH SarabunPSK" w:hint="cs"/>
          <w:sz w:val="30"/>
          <w:szCs w:val="30"/>
          <w:cs/>
        </w:rPr>
        <w:t>-</w:t>
      </w:r>
    </w:p>
    <w:p w14:paraId="044A80C4" w14:textId="77777777" w:rsidR="00620443" w:rsidRDefault="00620443" w:rsidP="00620443">
      <w:pPr>
        <w:rPr>
          <w:rFonts w:ascii="TH SarabunPSK" w:hAnsi="TH SarabunPSK" w:cs="TH SarabunPSK" w:hint="cs"/>
        </w:rPr>
      </w:pPr>
    </w:p>
    <w:sectPr w:rsidR="00620443" w:rsidSect="00620443">
      <w:pgSz w:w="16838" w:h="11906" w:orient="landscape"/>
      <w:pgMar w:top="1247" w:right="1021" w:bottom="900" w:left="1247" w:header="709" w:footer="709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1D8B3" w14:textId="77777777" w:rsidR="00E26DD0" w:rsidRDefault="00E26DD0" w:rsidP="00D12740">
      <w:r>
        <w:separator/>
      </w:r>
    </w:p>
  </w:endnote>
  <w:endnote w:type="continuationSeparator" w:id="0">
    <w:p w14:paraId="05000F80" w14:textId="77777777" w:rsidR="00E26DD0" w:rsidRDefault="00E26DD0" w:rsidP="00D12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D8307" w14:textId="77777777" w:rsidR="00415F53" w:rsidRDefault="00415F53" w:rsidP="00D12740">
    <w:pPr>
      <w:pStyle w:val="a5"/>
      <w:tabs>
        <w:tab w:val="clear" w:pos="4513"/>
        <w:tab w:val="clear" w:pos="9026"/>
        <w:tab w:val="left" w:pos="6060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875D2" w14:textId="77777777" w:rsidR="00E26DD0" w:rsidRDefault="00E26DD0" w:rsidP="00D12740">
      <w:r>
        <w:separator/>
      </w:r>
    </w:p>
  </w:footnote>
  <w:footnote w:type="continuationSeparator" w:id="0">
    <w:p w14:paraId="5D86F162" w14:textId="77777777" w:rsidR="00E26DD0" w:rsidRDefault="00E26DD0" w:rsidP="00D12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55E17"/>
    <w:multiLevelType w:val="hybridMultilevel"/>
    <w:tmpl w:val="69C8A996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3A5C1762"/>
    <w:multiLevelType w:val="hybridMultilevel"/>
    <w:tmpl w:val="2D22B8E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154877343">
    <w:abstractNumId w:val="1"/>
  </w:num>
  <w:num w:numId="2" w16cid:durableId="130084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14"/>
    <w:rsid w:val="00000095"/>
    <w:rsid w:val="00001296"/>
    <w:rsid w:val="00001FB9"/>
    <w:rsid w:val="0000432F"/>
    <w:rsid w:val="0002487E"/>
    <w:rsid w:val="00031154"/>
    <w:rsid w:val="0003214E"/>
    <w:rsid w:val="00041E46"/>
    <w:rsid w:val="00045CFF"/>
    <w:rsid w:val="00055EA1"/>
    <w:rsid w:val="000631D0"/>
    <w:rsid w:val="0007230E"/>
    <w:rsid w:val="00072B95"/>
    <w:rsid w:val="00073EFB"/>
    <w:rsid w:val="0007550B"/>
    <w:rsid w:val="000803B2"/>
    <w:rsid w:val="00085C54"/>
    <w:rsid w:val="000A2089"/>
    <w:rsid w:val="000A2B2C"/>
    <w:rsid w:val="000A3B06"/>
    <w:rsid w:val="000A4A5C"/>
    <w:rsid w:val="000A78DF"/>
    <w:rsid w:val="000B2775"/>
    <w:rsid w:val="000B37EC"/>
    <w:rsid w:val="000B661A"/>
    <w:rsid w:val="000B7C18"/>
    <w:rsid w:val="000C1A4B"/>
    <w:rsid w:val="000C1CF4"/>
    <w:rsid w:val="000C28F7"/>
    <w:rsid w:val="000C2A54"/>
    <w:rsid w:val="000C678F"/>
    <w:rsid w:val="000C7279"/>
    <w:rsid w:val="000D2F94"/>
    <w:rsid w:val="000D5849"/>
    <w:rsid w:val="000D75E1"/>
    <w:rsid w:val="000E53F5"/>
    <w:rsid w:val="000E578A"/>
    <w:rsid w:val="000F18EC"/>
    <w:rsid w:val="000F479C"/>
    <w:rsid w:val="000F5F91"/>
    <w:rsid w:val="000F662F"/>
    <w:rsid w:val="00106A21"/>
    <w:rsid w:val="00111BA3"/>
    <w:rsid w:val="00113669"/>
    <w:rsid w:val="00113C56"/>
    <w:rsid w:val="00120F2F"/>
    <w:rsid w:val="00122901"/>
    <w:rsid w:val="001308D4"/>
    <w:rsid w:val="0013579B"/>
    <w:rsid w:val="00140C71"/>
    <w:rsid w:val="00144648"/>
    <w:rsid w:val="00151B07"/>
    <w:rsid w:val="00157A1D"/>
    <w:rsid w:val="00163224"/>
    <w:rsid w:val="001661EC"/>
    <w:rsid w:val="00166925"/>
    <w:rsid w:val="00172A6F"/>
    <w:rsid w:val="00172B14"/>
    <w:rsid w:val="00187C13"/>
    <w:rsid w:val="00190B44"/>
    <w:rsid w:val="00196680"/>
    <w:rsid w:val="001A1384"/>
    <w:rsid w:val="001A6DCD"/>
    <w:rsid w:val="001B4F1F"/>
    <w:rsid w:val="001C01E4"/>
    <w:rsid w:val="001C2724"/>
    <w:rsid w:val="001C3966"/>
    <w:rsid w:val="001C694D"/>
    <w:rsid w:val="001C6E51"/>
    <w:rsid w:val="001C7792"/>
    <w:rsid w:val="001D0951"/>
    <w:rsid w:val="001D0D9B"/>
    <w:rsid w:val="001D3A79"/>
    <w:rsid w:val="001D53B5"/>
    <w:rsid w:val="001F0B6E"/>
    <w:rsid w:val="001F29A3"/>
    <w:rsid w:val="001F4672"/>
    <w:rsid w:val="001F6492"/>
    <w:rsid w:val="001F7B20"/>
    <w:rsid w:val="00207956"/>
    <w:rsid w:val="002111F0"/>
    <w:rsid w:val="002149A7"/>
    <w:rsid w:val="002172DF"/>
    <w:rsid w:val="002220E1"/>
    <w:rsid w:val="002422E8"/>
    <w:rsid w:val="00242913"/>
    <w:rsid w:val="00243A18"/>
    <w:rsid w:val="00243C58"/>
    <w:rsid w:val="00245296"/>
    <w:rsid w:val="00254882"/>
    <w:rsid w:val="00256CF7"/>
    <w:rsid w:val="00257AAD"/>
    <w:rsid w:val="00276219"/>
    <w:rsid w:val="002877F1"/>
    <w:rsid w:val="00291158"/>
    <w:rsid w:val="00291CB7"/>
    <w:rsid w:val="0029662B"/>
    <w:rsid w:val="002A4E1A"/>
    <w:rsid w:val="002A6166"/>
    <w:rsid w:val="002A7E9F"/>
    <w:rsid w:val="002B0920"/>
    <w:rsid w:val="002B2A8D"/>
    <w:rsid w:val="002B5A1A"/>
    <w:rsid w:val="002B7292"/>
    <w:rsid w:val="002C1818"/>
    <w:rsid w:val="002D6040"/>
    <w:rsid w:val="002D643B"/>
    <w:rsid w:val="002D6A1E"/>
    <w:rsid w:val="002E09C6"/>
    <w:rsid w:val="002E2926"/>
    <w:rsid w:val="002E5910"/>
    <w:rsid w:val="002E6A6E"/>
    <w:rsid w:val="002F1CA2"/>
    <w:rsid w:val="002F5E51"/>
    <w:rsid w:val="002F7020"/>
    <w:rsid w:val="002F7B8A"/>
    <w:rsid w:val="003009D7"/>
    <w:rsid w:val="00301877"/>
    <w:rsid w:val="00303C3B"/>
    <w:rsid w:val="00310283"/>
    <w:rsid w:val="00316866"/>
    <w:rsid w:val="00324EBA"/>
    <w:rsid w:val="00327CF1"/>
    <w:rsid w:val="00340405"/>
    <w:rsid w:val="00347D15"/>
    <w:rsid w:val="00353B03"/>
    <w:rsid w:val="0036172A"/>
    <w:rsid w:val="00362C20"/>
    <w:rsid w:val="00363203"/>
    <w:rsid w:val="003634B9"/>
    <w:rsid w:val="003638B2"/>
    <w:rsid w:val="00364F38"/>
    <w:rsid w:val="003655B7"/>
    <w:rsid w:val="00367449"/>
    <w:rsid w:val="003772CC"/>
    <w:rsid w:val="00382470"/>
    <w:rsid w:val="00382DCB"/>
    <w:rsid w:val="003A110D"/>
    <w:rsid w:val="003A3AB4"/>
    <w:rsid w:val="003A3C74"/>
    <w:rsid w:val="003B1797"/>
    <w:rsid w:val="003B61BC"/>
    <w:rsid w:val="003B6250"/>
    <w:rsid w:val="003C41A8"/>
    <w:rsid w:val="003D7501"/>
    <w:rsid w:val="003D767C"/>
    <w:rsid w:val="003E3EC2"/>
    <w:rsid w:val="003E58DB"/>
    <w:rsid w:val="003E72B9"/>
    <w:rsid w:val="003E7CE2"/>
    <w:rsid w:val="003F1808"/>
    <w:rsid w:val="003F4D7C"/>
    <w:rsid w:val="00405655"/>
    <w:rsid w:val="00414EAE"/>
    <w:rsid w:val="00415F53"/>
    <w:rsid w:val="004174EC"/>
    <w:rsid w:val="004175F7"/>
    <w:rsid w:val="004372A3"/>
    <w:rsid w:val="004426C7"/>
    <w:rsid w:val="004506C8"/>
    <w:rsid w:val="004509D7"/>
    <w:rsid w:val="00451CB3"/>
    <w:rsid w:val="004539F3"/>
    <w:rsid w:val="004541A5"/>
    <w:rsid w:val="0046029D"/>
    <w:rsid w:val="004657A2"/>
    <w:rsid w:val="00466DEC"/>
    <w:rsid w:val="004677F7"/>
    <w:rsid w:val="00470C34"/>
    <w:rsid w:val="00471D20"/>
    <w:rsid w:val="00481989"/>
    <w:rsid w:val="0048755A"/>
    <w:rsid w:val="00487CF9"/>
    <w:rsid w:val="00487EB1"/>
    <w:rsid w:val="00493C5B"/>
    <w:rsid w:val="00495E04"/>
    <w:rsid w:val="004962D9"/>
    <w:rsid w:val="004A01FD"/>
    <w:rsid w:val="004A7188"/>
    <w:rsid w:val="004B4231"/>
    <w:rsid w:val="004C5FE7"/>
    <w:rsid w:val="004C6100"/>
    <w:rsid w:val="004D0EC0"/>
    <w:rsid w:val="004D3BEA"/>
    <w:rsid w:val="004D5116"/>
    <w:rsid w:val="004E295E"/>
    <w:rsid w:val="004E4F09"/>
    <w:rsid w:val="004E69F2"/>
    <w:rsid w:val="004F5C3D"/>
    <w:rsid w:val="005149B9"/>
    <w:rsid w:val="00516293"/>
    <w:rsid w:val="00520DCA"/>
    <w:rsid w:val="005233A9"/>
    <w:rsid w:val="0052397E"/>
    <w:rsid w:val="005255B7"/>
    <w:rsid w:val="00533C72"/>
    <w:rsid w:val="00540536"/>
    <w:rsid w:val="00545ABD"/>
    <w:rsid w:val="005539D1"/>
    <w:rsid w:val="00566372"/>
    <w:rsid w:val="00572D52"/>
    <w:rsid w:val="005730C2"/>
    <w:rsid w:val="00577ECC"/>
    <w:rsid w:val="00583CFF"/>
    <w:rsid w:val="00583E94"/>
    <w:rsid w:val="0058617C"/>
    <w:rsid w:val="005865DF"/>
    <w:rsid w:val="005919B6"/>
    <w:rsid w:val="005919D8"/>
    <w:rsid w:val="00594441"/>
    <w:rsid w:val="00595392"/>
    <w:rsid w:val="005A2FA8"/>
    <w:rsid w:val="005A767F"/>
    <w:rsid w:val="005B00F2"/>
    <w:rsid w:val="005B0162"/>
    <w:rsid w:val="005B158F"/>
    <w:rsid w:val="005B60C0"/>
    <w:rsid w:val="005B6CF4"/>
    <w:rsid w:val="005B7290"/>
    <w:rsid w:val="005C3279"/>
    <w:rsid w:val="005C58E7"/>
    <w:rsid w:val="005D5D41"/>
    <w:rsid w:val="005E0202"/>
    <w:rsid w:val="005E0332"/>
    <w:rsid w:val="005E0EDB"/>
    <w:rsid w:val="005E3A44"/>
    <w:rsid w:val="005E7B65"/>
    <w:rsid w:val="005F0F8D"/>
    <w:rsid w:val="005F1BFE"/>
    <w:rsid w:val="00612A6D"/>
    <w:rsid w:val="006137E7"/>
    <w:rsid w:val="00620443"/>
    <w:rsid w:val="00622605"/>
    <w:rsid w:val="006408F3"/>
    <w:rsid w:val="00642806"/>
    <w:rsid w:val="00651196"/>
    <w:rsid w:val="006548B9"/>
    <w:rsid w:val="00671BDE"/>
    <w:rsid w:val="00672E5C"/>
    <w:rsid w:val="006735EC"/>
    <w:rsid w:val="00680DE4"/>
    <w:rsid w:val="0068559A"/>
    <w:rsid w:val="00686AD1"/>
    <w:rsid w:val="00693134"/>
    <w:rsid w:val="00693F44"/>
    <w:rsid w:val="006A3903"/>
    <w:rsid w:val="006C5F1D"/>
    <w:rsid w:val="006C62C6"/>
    <w:rsid w:val="006C6BC2"/>
    <w:rsid w:val="006D1710"/>
    <w:rsid w:val="006E2047"/>
    <w:rsid w:val="006E3010"/>
    <w:rsid w:val="006F480B"/>
    <w:rsid w:val="006F71E7"/>
    <w:rsid w:val="0070355D"/>
    <w:rsid w:val="00705097"/>
    <w:rsid w:val="0071276A"/>
    <w:rsid w:val="00713DEE"/>
    <w:rsid w:val="007175B1"/>
    <w:rsid w:val="0072561C"/>
    <w:rsid w:val="00725A01"/>
    <w:rsid w:val="00727A5B"/>
    <w:rsid w:val="007309A3"/>
    <w:rsid w:val="00741010"/>
    <w:rsid w:val="00741D99"/>
    <w:rsid w:val="007576DC"/>
    <w:rsid w:val="00762ECD"/>
    <w:rsid w:val="0076593B"/>
    <w:rsid w:val="0076602E"/>
    <w:rsid w:val="0076700F"/>
    <w:rsid w:val="00774714"/>
    <w:rsid w:val="007763CA"/>
    <w:rsid w:val="007931D7"/>
    <w:rsid w:val="00793AAF"/>
    <w:rsid w:val="00795C93"/>
    <w:rsid w:val="007B11A8"/>
    <w:rsid w:val="007B7C09"/>
    <w:rsid w:val="007C2FFC"/>
    <w:rsid w:val="007D619C"/>
    <w:rsid w:val="007D6B5E"/>
    <w:rsid w:val="007D6DE7"/>
    <w:rsid w:val="007E7A5A"/>
    <w:rsid w:val="007F722E"/>
    <w:rsid w:val="00800E25"/>
    <w:rsid w:val="00800EA9"/>
    <w:rsid w:val="00804D58"/>
    <w:rsid w:val="00805548"/>
    <w:rsid w:val="008069D1"/>
    <w:rsid w:val="00816148"/>
    <w:rsid w:val="00834415"/>
    <w:rsid w:val="00834ADE"/>
    <w:rsid w:val="008457AB"/>
    <w:rsid w:val="00845BFA"/>
    <w:rsid w:val="0085350B"/>
    <w:rsid w:val="008567E9"/>
    <w:rsid w:val="00870365"/>
    <w:rsid w:val="00870AE3"/>
    <w:rsid w:val="00874FC8"/>
    <w:rsid w:val="00883489"/>
    <w:rsid w:val="0089437E"/>
    <w:rsid w:val="00894805"/>
    <w:rsid w:val="00895E31"/>
    <w:rsid w:val="00897B0B"/>
    <w:rsid w:val="00897EAF"/>
    <w:rsid w:val="008A159C"/>
    <w:rsid w:val="008A6E20"/>
    <w:rsid w:val="008D110D"/>
    <w:rsid w:val="008D1B86"/>
    <w:rsid w:val="008D34C8"/>
    <w:rsid w:val="008D5863"/>
    <w:rsid w:val="008F0D5B"/>
    <w:rsid w:val="008F1BD4"/>
    <w:rsid w:val="008F4E22"/>
    <w:rsid w:val="0090430C"/>
    <w:rsid w:val="009112AD"/>
    <w:rsid w:val="00915504"/>
    <w:rsid w:val="00915EBC"/>
    <w:rsid w:val="00924893"/>
    <w:rsid w:val="009274DD"/>
    <w:rsid w:val="00945868"/>
    <w:rsid w:val="0094625D"/>
    <w:rsid w:val="00951799"/>
    <w:rsid w:val="009665D0"/>
    <w:rsid w:val="009671FD"/>
    <w:rsid w:val="00970F97"/>
    <w:rsid w:val="009715E0"/>
    <w:rsid w:val="00974673"/>
    <w:rsid w:val="00975AE2"/>
    <w:rsid w:val="00975C4C"/>
    <w:rsid w:val="00976CE3"/>
    <w:rsid w:val="00982CEC"/>
    <w:rsid w:val="00984691"/>
    <w:rsid w:val="00987276"/>
    <w:rsid w:val="00992094"/>
    <w:rsid w:val="00997D4E"/>
    <w:rsid w:val="009A2F45"/>
    <w:rsid w:val="009B00A0"/>
    <w:rsid w:val="009B078C"/>
    <w:rsid w:val="009C35ED"/>
    <w:rsid w:val="009C4C63"/>
    <w:rsid w:val="009C6097"/>
    <w:rsid w:val="009D25F8"/>
    <w:rsid w:val="009D7529"/>
    <w:rsid w:val="009E30EF"/>
    <w:rsid w:val="009E4AE1"/>
    <w:rsid w:val="009E5418"/>
    <w:rsid w:val="009E64B8"/>
    <w:rsid w:val="009E6F0C"/>
    <w:rsid w:val="009E71D2"/>
    <w:rsid w:val="009F0B6F"/>
    <w:rsid w:val="009F15B5"/>
    <w:rsid w:val="00A020D1"/>
    <w:rsid w:val="00A06A9D"/>
    <w:rsid w:val="00A07D01"/>
    <w:rsid w:val="00A21138"/>
    <w:rsid w:val="00A223DF"/>
    <w:rsid w:val="00A22B69"/>
    <w:rsid w:val="00A34267"/>
    <w:rsid w:val="00A34826"/>
    <w:rsid w:val="00A4295F"/>
    <w:rsid w:val="00A45572"/>
    <w:rsid w:val="00A45D81"/>
    <w:rsid w:val="00A51F59"/>
    <w:rsid w:val="00A53AC4"/>
    <w:rsid w:val="00A572A5"/>
    <w:rsid w:val="00A640BF"/>
    <w:rsid w:val="00A662EB"/>
    <w:rsid w:val="00A77425"/>
    <w:rsid w:val="00A823B2"/>
    <w:rsid w:val="00A82405"/>
    <w:rsid w:val="00A83ADC"/>
    <w:rsid w:val="00A853FF"/>
    <w:rsid w:val="00A91135"/>
    <w:rsid w:val="00A92639"/>
    <w:rsid w:val="00A950C1"/>
    <w:rsid w:val="00AA1990"/>
    <w:rsid w:val="00AA2CF6"/>
    <w:rsid w:val="00AA7B15"/>
    <w:rsid w:val="00AB0E86"/>
    <w:rsid w:val="00AB524D"/>
    <w:rsid w:val="00AB54C4"/>
    <w:rsid w:val="00AB59C9"/>
    <w:rsid w:val="00AD1793"/>
    <w:rsid w:val="00AE265B"/>
    <w:rsid w:val="00AE4876"/>
    <w:rsid w:val="00AE50AE"/>
    <w:rsid w:val="00AE615D"/>
    <w:rsid w:val="00AF246F"/>
    <w:rsid w:val="00AF4A79"/>
    <w:rsid w:val="00B00AAA"/>
    <w:rsid w:val="00B046D6"/>
    <w:rsid w:val="00B052FB"/>
    <w:rsid w:val="00B0652D"/>
    <w:rsid w:val="00B075C1"/>
    <w:rsid w:val="00B11EBE"/>
    <w:rsid w:val="00B20372"/>
    <w:rsid w:val="00B225FE"/>
    <w:rsid w:val="00B33CDA"/>
    <w:rsid w:val="00B40EF9"/>
    <w:rsid w:val="00B42EAA"/>
    <w:rsid w:val="00B42EAD"/>
    <w:rsid w:val="00B448DC"/>
    <w:rsid w:val="00B4745E"/>
    <w:rsid w:val="00B500B2"/>
    <w:rsid w:val="00B52462"/>
    <w:rsid w:val="00B547CB"/>
    <w:rsid w:val="00B6258B"/>
    <w:rsid w:val="00B63BBA"/>
    <w:rsid w:val="00B63F59"/>
    <w:rsid w:val="00B71A73"/>
    <w:rsid w:val="00B72D94"/>
    <w:rsid w:val="00B730F4"/>
    <w:rsid w:val="00B75697"/>
    <w:rsid w:val="00B77917"/>
    <w:rsid w:val="00B801FC"/>
    <w:rsid w:val="00B80FFA"/>
    <w:rsid w:val="00B848F2"/>
    <w:rsid w:val="00B86F56"/>
    <w:rsid w:val="00BA0C7D"/>
    <w:rsid w:val="00BA21A8"/>
    <w:rsid w:val="00BA5C9D"/>
    <w:rsid w:val="00BA5F94"/>
    <w:rsid w:val="00BC1EAF"/>
    <w:rsid w:val="00BC6F40"/>
    <w:rsid w:val="00BD0B41"/>
    <w:rsid w:val="00BD1966"/>
    <w:rsid w:val="00BD7AD3"/>
    <w:rsid w:val="00BD7B74"/>
    <w:rsid w:val="00BE3D88"/>
    <w:rsid w:val="00BE51A2"/>
    <w:rsid w:val="00BF077E"/>
    <w:rsid w:val="00BF3C34"/>
    <w:rsid w:val="00BF3DF9"/>
    <w:rsid w:val="00BF4709"/>
    <w:rsid w:val="00BF7523"/>
    <w:rsid w:val="00C021F5"/>
    <w:rsid w:val="00C02875"/>
    <w:rsid w:val="00C04B9F"/>
    <w:rsid w:val="00C07A5D"/>
    <w:rsid w:val="00C102BD"/>
    <w:rsid w:val="00C121C3"/>
    <w:rsid w:val="00C14979"/>
    <w:rsid w:val="00C15CD5"/>
    <w:rsid w:val="00C17F5D"/>
    <w:rsid w:val="00C32F30"/>
    <w:rsid w:val="00C34A17"/>
    <w:rsid w:val="00C370DD"/>
    <w:rsid w:val="00C44A15"/>
    <w:rsid w:val="00C51306"/>
    <w:rsid w:val="00C53CBC"/>
    <w:rsid w:val="00C54F6B"/>
    <w:rsid w:val="00C6228B"/>
    <w:rsid w:val="00C64374"/>
    <w:rsid w:val="00C72CCF"/>
    <w:rsid w:val="00C75688"/>
    <w:rsid w:val="00C75C98"/>
    <w:rsid w:val="00C81CB6"/>
    <w:rsid w:val="00C8299A"/>
    <w:rsid w:val="00C9127D"/>
    <w:rsid w:val="00C93338"/>
    <w:rsid w:val="00CA067F"/>
    <w:rsid w:val="00CA315F"/>
    <w:rsid w:val="00CA4C7A"/>
    <w:rsid w:val="00CA5A5A"/>
    <w:rsid w:val="00CB0776"/>
    <w:rsid w:val="00CB4652"/>
    <w:rsid w:val="00CC090B"/>
    <w:rsid w:val="00CC28EC"/>
    <w:rsid w:val="00CC4319"/>
    <w:rsid w:val="00CC6EEC"/>
    <w:rsid w:val="00CD0606"/>
    <w:rsid w:val="00CD2241"/>
    <w:rsid w:val="00CD31EC"/>
    <w:rsid w:val="00CE4654"/>
    <w:rsid w:val="00CE4BC9"/>
    <w:rsid w:val="00CF130C"/>
    <w:rsid w:val="00CF2C04"/>
    <w:rsid w:val="00D00648"/>
    <w:rsid w:val="00D014B6"/>
    <w:rsid w:val="00D014BE"/>
    <w:rsid w:val="00D1065F"/>
    <w:rsid w:val="00D10A7C"/>
    <w:rsid w:val="00D12740"/>
    <w:rsid w:val="00D16822"/>
    <w:rsid w:val="00D21C82"/>
    <w:rsid w:val="00D24F1F"/>
    <w:rsid w:val="00D36B5C"/>
    <w:rsid w:val="00D417AA"/>
    <w:rsid w:val="00D41E9D"/>
    <w:rsid w:val="00D45D42"/>
    <w:rsid w:val="00D47EFF"/>
    <w:rsid w:val="00D53D16"/>
    <w:rsid w:val="00D57963"/>
    <w:rsid w:val="00D604DC"/>
    <w:rsid w:val="00D736D1"/>
    <w:rsid w:val="00D73F83"/>
    <w:rsid w:val="00D8012A"/>
    <w:rsid w:val="00D80219"/>
    <w:rsid w:val="00D80DD9"/>
    <w:rsid w:val="00D81913"/>
    <w:rsid w:val="00D8207A"/>
    <w:rsid w:val="00D86666"/>
    <w:rsid w:val="00D977F3"/>
    <w:rsid w:val="00DA0785"/>
    <w:rsid w:val="00DA11FC"/>
    <w:rsid w:val="00DB0CA9"/>
    <w:rsid w:val="00DB21CC"/>
    <w:rsid w:val="00DB527A"/>
    <w:rsid w:val="00DB5B4A"/>
    <w:rsid w:val="00DC4054"/>
    <w:rsid w:val="00DC6B4A"/>
    <w:rsid w:val="00DD29EB"/>
    <w:rsid w:val="00DD3B10"/>
    <w:rsid w:val="00DE0F06"/>
    <w:rsid w:val="00DE3A17"/>
    <w:rsid w:val="00DE67AD"/>
    <w:rsid w:val="00DF1439"/>
    <w:rsid w:val="00DF1666"/>
    <w:rsid w:val="00DF4003"/>
    <w:rsid w:val="00DF7FC7"/>
    <w:rsid w:val="00E01976"/>
    <w:rsid w:val="00E10524"/>
    <w:rsid w:val="00E10637"/>
    <w:rsid w:val="00E10C2F"/>
    <w:rsid w:val="00E11E11"/>
    <w:rsid w:val="00E16181"/>
    <w:rsid w:val="00E17A65"/>
    <w:rsid w:val="00E2005D"/>
    <w:rsid w:val="00E21347"/>
    <w:rsid w:val="00E2443F"/>
    <w:rsid w:val="00E267C8"/>
    <w:rsid w:val="00E26DD0"/>
    <w:rsid w:val="00E514CA"/>
    <w:rsid w:val="00E52235"/>
    <w:rsid w:val="00E55912"/>
    <w:rsid w:val="00E651F8"/>
    <w:rsid w:val="00E70872"/>
    <w:rsid w:val="00E72B0A"/>
    <w:rsid w:val="00E741F8"/>
    <w:rsid w:val="00E7524F"/>
    <w:rsid w:val="00E83F18"/>
    <w:rsid w:val="00E91836"/>
    <w:rsid w:val="00E933AD"/>
    <w:rsid w:val="00E971DB"/>
    <w:rsid w:val="00EA1535"/>
    <w:rsid w:val="00EA4606"/>
    <w:rsid w:val="00EA579B"/>
    <w:rsid w:val="00EA6511"/>
    <w:rsid w:val="00EA695E"/>
    <w:rsid w:val="00EA6D38"/>
    <w:rsid w:val="00EB080B"/>
    <w:rsid w:val="00EB5ED4"/>
    <w:rsid w:val="00EC1D92"/>
    <w:rsid w:val="00EC2EDB"/>
    <w:rsid w:val="00EC61FB"/>
    <w:rsid w:val="00ED2A00"/>
    <w:rsid w:val="00ED61B2"/>
    <w:rsid w:val="00EE3BE4"/>
    <w:rsid w:val="00EE5244"/>
    <w:rsid w:val="00EE7443"/>
    <w:rsid w:val="00EE7B8F"/>
    <w:rsid w:val="00EF1DFC"/>
    <w:rsid w:val="00EF24A9"/>
    <w:rsid w:val="00EF2614"/>
    <w:rsid w:val="00EF2721"/>
    <w:rsid w:val="00EF34CC"/>
    <w:rsid w:val="00F06420"/>
    <w:rsid w:val="00F13F5F"/>
    <w:rsid w:val="00F23792"/>
    <w:rsid w:val="00F2559A"/>
    <w:rsid w:val="00F26497"/>
    <w:rsid w:val="00F269CE"/>
    <w:rsid w:val="00F26EF0"/>
    <w:rsid w:val="00F27745"/>
    <w:rsid w:val="00F27986"/>
    <w:rsid w:val="00F314CD"/>
    <w:rsid w:val="00F37C75"/>
    <w:rsid w:val="00F43525"/>
    <w:rsid w:val="00F465DA"/>
    <w:rsid w:val="00F468B6"/>
    <w:rsid w:val="00F53135"/>
    <w:rsid w:val="00F53E56"/>
    <w:rsid w:val="00F61E72"/>
    <w:rsid w:val="00F62EFD"/>
    <w:rsid w:val="00F63467"/>
    <w:rsid w:val="00F64C73"/>
    <w:rsid w:val="00F66200"/>
    <w:rsid w:val="00F71A62"/>
    <w:rsid w:val="00F76BF4"/>
    <w:rsid w:val="00F84050"/>
    <w:rsid w:val="00F91B10"/>
    <w:rsid w:val="00F958BA"/>
    <w:rsid w:val="00FA1952"/>
    <w:rsid w:val="00FA330F"/>
    <w:rsid w:val="00FA36B9"/>
    <w:rsid w:val="00FB16D4"/>
    <w:rsid w:val="00FB1E69"/>
    <w:rsid w:val="00FB4D2F"/>
    <w:rsid w:val="00FC3178"/>
    <w:rsid w:val="00FC3662"/>
    <w:rsid w:val="00FC7024"/>
    <w:rsid w:val="00FC7215"/>
    <w:rsid w:val="00FD0BB2"/>
    <w:rsid w:val="00FD1175"/>
    <w:rsid w:val="00FD179A"/>
    <w:rsid w:val="00FD1D35"/>
    <w:rsid w:val="00FD4017"/>
    <w:rsid w:val="00FD4A32"/>
    <w:rsid w:val="00FD5ED2"/>
    <w:rsid w:val="00FE1AEA"/>
    <w:rsid w:val="00FE3DA9"/>
    <w:rsid w:val="00FE4186"/>
    <w:rsid w:val="00FE54B9"/>
    <w:rsid w:val="00FE54ED"/>
    <w:rsid w:val="00FF0A16"/>
    <w:rsid w:val="00FF0D34"/>
    <w:rsid w:val="00FF1558"/>
    <w:rsid w:val="00FF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E1EE7"/>
  <w15:docId w15:val="{1EE7ACA1-1229-4B34-9201-1D7AA6A2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806"/>
    <w:rPr>
      <w:rFonts w:ascii="AngsanaUPC" w:eastAsia="Cordia New" w:hAnsi="AngsanaUPC" w:cs="AngsanaUPC"/>
      <w:small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2806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642806"/>
    <w:rPr>
      <w:rFonts w:ascii="AngsanaUPC" w:eastAsia="Cordia New" w:hAnsi="AngsanaUPC" w:cs="Angsana New"/>
      <w:smallCaps/>
      <w:sz w:val="32"/>
      <w:szCs w:val="37"/>
    </w:rPr>
  </w:style>
  <w:style w:type="paragraph" w:styleId="a5">
    <w:name w:val="footer"/>
    <w:basedOn w:val="a"/>
    <w:link w:val="a6"/>
    <w:uiPriority w:val="99"/>
    <w:unhideWhenUsed/>
    <w:rsid w:val="00D1274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D12740"/>
    <w:rPr>
      <w:rFonts w:ascii="AngsanaUPC" w:eastAsia="Cordia New" w:hAnsi="AngsanaUPC" w:cs="Angsana New"/>
      <w:smallCaps/>
      <w:sz w:val="32"/>
      <w:szCs w:val="40"/>
    </w:rPr>
  </w:style>
  <w:style w:type="paragraph" w:styleId="a7">
    <w:name w:val="List Paragraph"/>
    <w:basedOn w:val="a"/>
    <w:uiPriority w:val="34"/>
    <w:qFormat/>
    <w:rsid w:val="00414EAE"/>
    <w:pPr>
      <w:ind w:left="720"/>
      <w:contextualSpacing/>
    </w:pPr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AF246F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F246F"/>
    <w:rPr>
      <w:rFonts w:ascii="Tahoma" w:eastAsia="Cordia New" w:hAnsi="Tahoma" w:cs="Angsana New"/>
      <w:smallCaps/>
      <w:sz w:val="16"/>
    </w:rPr>
  </w:style>
  <w:style w:type="table" w:styleId="aa">
    <w:name w:val="Table Grid"/>
    <w:basedOn w:val="a1"/>
    <w:uiPriority w:val="39"/>
    <w:rsid w:val="00620443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49;&#3612;&#3609;&#3585;&#3634;&#3619;&#3604;&#3635;&#3648;&#3609;&#3636;&#3609;&#3591;&#3634;&#3609;%20&#3611;&#3637;%20256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6E732-9B82-439A-BA8D-2B452629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แผนการดำเนินงาน ปี 2561</Template>
  <TotalTime>2771</TotalTime>
  <Pages>49</Pages>
  <Words>7763</Words>
  <Characters>44255</Characters>
  <Application>Microsoft Office Word</Application>
  <DocSecurity>0</DocSecurity>
  <Lines>368</Lines>
  <Paragraphs>103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51915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Aujjima Thuion</cp:lastModifiedBy>
  <cp:revision>61</cp:revision>
  <cp:lastPrinted>2023-11-16T03:07:00Z</cp:lastPrinted>
  <dcterms:created xsi:type="dcterms:W3CDTF">2023-10-03T09:26:00Z</dcterms:created>
  <dcterms:modified xsi:type="dcterms:W3CDTF">2025-01-27T04:55:00Z</dcterms:modified>
</cp:coreProperties>
</file>